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53799F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6454D6">
                    <w:rPr>
                      <w:b/>
                      <w:sz w:val="24"/>
                      <w:szCs w:val="24"/>
                    </w:rPr>
                    <w:t>11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EC066F" w:rsidRPr="00B57D3B" w:rsidRDefault="00704414" w:rsidP="00EC066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704414">
                    <w:rPr>
                      <w:b/>
                      <w:sz w:val="24"/>
                      <w:szCs w:val="24"/>
                    </w:rPr>
                    <w:t>Золотаревой Татьяны Сергеевны</w:t>
                  </w:r>
                </w:p>
                <w:p w:rsidR="00035DAD" w:rsidRPr="00CA54F5" w:rsidRDefault="00035DAD" w:rsidP="000B6BCD">
                  <w:pPr>
                    <w:jc w:val="both"/>
                  </w:pPr>
                </w:p>
                <w:p w:rsidR="00035DAD" w:rsidRPr="000B6BCD" w:rsidRDefault="00035DAD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704414">
                    <w:rPr>
                      <w:sz w:val="24"/>
                      <w:szCs w:val="24"/>
                    </w:rPr>
                    <w:t>5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B948BB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C723AB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C723AB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6454D6">
        <w:rPr>
          <w:sz w:val="24"/>
          <w:szCs w:val="24"/>
        </w:rPr>
        <w:t>11</w:t>
      </w:r>
      <w:r w:rsidR="00B57D3B" w:rsidRPr="00B57D3B">
        <w:rPr>
          <w:sz w:val="24"/>
          <w:szCs w:val="24"/>
        </w:rPr>
        <w:t xml:space="preserve"> </w:t>
      </w:r>
      <w:r w:rsidR="00704414" w:rsidRPr="00704414">
        <w:rPr>
          <w:sz w:val="24"/>
          <w:szCs w:val="24"/>
        </w:rPr>
        <w:t>Золотаревой Татьяны Сергеевны</w:t>
      </w:r>
      <w:r w:rsidR="00704414" w:rsidRPr="006454D6">
        <w:rPr>
          <w:sz w:val="24"/>
        </w:rPr>
        <w:t>, 1985 года рождения</w:t>
      </w:r>
      <w:r w:rsidR="00704414" w:rsidRPr="00EC066F">
        <w:rPr>
          <w:sz w:val="24"/>
        </w:rPr>
        <w:t xml:space="preserve">, предложен – </w:t>
      </w:r>
      <w:r w:rsidR="00704414" w:rsidRPr="00704414">
        <w:rPr>
          <w:sz w:val="24"/>
        </w:rPr>
        <w:t>Пермская краевая организация Профессионального союза работников народного образования и на</w:t>
      </w:r>
      <w:r w:rsidR="00704414" w:rsidRPr="00704414">
        <w:rPr>
          <w:sz w:val="24"/>
        </w:rPr>
        <w:t>у</w:t>
      </w:r>
      <w:r w:rsidR="00704414" w:rsidRPr="00704414">
        <w:rPr>
          <w:sz w:val="24"/>
        </w:rPr>
        <w:t>ки Росси</w:t>
      </w:r>
      <w:r w:rsidR="00704414" w:rsidRPr="00704414">
        <w:rPr>
          <w:sz w:val="24"/>
        </w:rPr>
        <w:t>й</w:t>
      </w:r>
      <w:r w:rsidR="00704414" w:rsidRPr="00704414">
        <w:rPr>
          <w:sz w:val="24"/>
        </w:rPr>
        <w:t>ской Федерации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6454D6">
        <w:rPr>
          <w:sz w:val="24"/>
        </w:rPr>
        <w:t xml:space="preserve">11 </w:t>
      </w:r>
      <w:r w:rsidR="00704414" w:rsidRPr="00704414">
        <w:rPr>
          <w:sz w:val="24"/>
        </w:rPr>
        <w:t>Золотаревой Татьяны Сергеевны</w:t>
      </w:r>
      <w:r w:rsidR="006454D6" w:rsidRPr="006454D6">
        <w:rPr>
          <w:sz w:val="24"/>
        </w:rPr>
        <w:t>, 1985 года ро</w:t>
      </w:r>
      <w:r w:rsidR="006454D6" w:rsidRPr="006454D6">
        <w:rPr>
          <w:sz w:val="24"/>
        </w:rPr>
        <w:t>ж</w:t>
      </w:r>
      <w:r w:rsidR="006454D6" w:rsidRPr="006454D6">
        <w:rPr>
          <w:sz w:val="24"/>
        </w:rPr>
        <w:t>дения</w:t>
      </w:r>
      <w:r w:rsidR="006454D6" w:rsidRPr="00EC066F">
        <w:rPr>
          <w:sz w:val="24"/>
        </w:rPr>
        <w:t xml:space="preserve">, предложен – </w:t>
      </w:r>
      <w:r w:rsidR="00704414" w:rsidRPr="00704414">
        <w:rPr>
          <w:sz w:val="24"/>
        </w:rPr>
        <w:t>Пермская краевая организация Профессионального союза работников народного образования и науки Российской Федерации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6454D6">
        <w:rPr>
          <w:sz w:val="24"/>
        </w:rPr>
        <w:t>11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C723AB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C723AB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B0A" w:rsidRDefault="00336B0A">
      <w:r>
        <w:separator/>
      </w:r>
    </w:p>
  </w:endnote>
  <w:endnote w:type="continuationSeparator" w:id="0">
    <w:p w:rsidR="00336B0A" w:rsidRDefault="00336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3799F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B0A" w:rsidRDefault="00336B0A">
      <w:r>
        <w:separator/>
      </w:r>
    </w:p>
  </w:footnote>
  <w:footnote w:type="continuationSeparator" w:id="0">
    <w:p w:rsidR="00336B0A" w:rsidRDefault="00336B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3799F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3799F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36B0A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99F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948BB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2026-03-25T12:17:00Z</dcterms:created>
  <dcterms:modified xsi:type="dcterms:W3CDTF">2026-03-26T12:55:00Z</dcterms:modified>
</cp:coreProperties>
</file>