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D085D" w14:textId="0B5FD554" w:rsidR="00385F5E" w:rsidRPr="00697FD5" w:rsidRDefault="00B57D3B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86E68A" wp14:editId="67002387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3034665" cy="1017905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4665" cy="1017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EDC141" w14:textId="77777777" w:rsidR="00035DAD" w:rsidRPr="00537DA8" w:rsidRDefault="00035DAD" w:rsidP="00FA4421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37DA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О досрочном прекращении полномочий </w:t>
                            </w:r>
                          </w:p>
                          <w:p w14:paraId="601BCCF4" w14:textId="77777777" w:rsidR="00035DAD" w:rsidRDefault="00035DAD" w:rsidP="0048437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37DA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члена участковой избирательной комиссии </w:t>
                            </w:r>
                          </w:p>
                          <w:p w14:paraId="25928DAD" w14:textId="77777777" w:rsidR="00035DAD" w:rsidRDefault="00035DAD" w:rsidP="0048437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E48F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с правом решающего голоса </w:t>
                            </w:r>
                          </w:p>
                          <w:p w14:paraId="0251E1F2" w14:textId="2E199042" w:rsidR="0024604D" w:rsidRDefault="00035DAD" w:rsidP="0024604D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избирательного участка </w:t>
                            </w:r>
                            <w:r w:rsidRPr="006E48FE">
                              <w:rPr>
                                <w:b/>
                                <w:sz w:val="24"/>
                                <w:szCs w:val="24"/>
                              </w:rPr>
                              <w:t>№°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30</w:t>
                            </w:r>
                            <w:r w:rsidR="00F20B41">
                              <w:rPr>
                                <w:b/>
                                <w:sz w:val="24"/>
                                <w:szCs w:val="24"/>
                              </w:rPr>
                              <w:t>20</w:t>
                            </w:r>
                            <w:r w:rsidRPr="006E48F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240708B" w14:textId="025A3C9A" w:rsidR="00035DAD" w:rsidRPr="000B6BCD" w:rsidRDefault="001B4957" w:rsidP="001B4957">
                            <w:pPr>
                              <w:rPr>
                                <w:szCs w:val="24"/>
                              </w:rPr>
                            </w:pPr>
                            <w:r w:rsidRPr="001B4957">
                              <w:rPr>
                                <w:b/>
                                <w:sz w:val="24"/>
                                <w:szCs w:val="24"/>
                              </w:rPr>
                              <w:t>Наговицыной Надежды Евгеньевны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86E68A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38.95pt;height:80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    <v:textbox inset="0,0,0,0">
                  <w:txbxContent>
                    <w:p w14:paraId="74EDC141" w14:textId="77777777" w:rsidR="00035DAD" w:rsidRPr="00537DA8" w:rsidRDefault="00035DAD" w:rsidP="00FA4421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537DA8">
                        <w:rPr>
                          <w:b/>
                          <w:sz w:val="24"/>
                          <w:szCs w:val="24"/>
                        </w:rPr>
                        <w:t xml:space="preserve">О досрочном прекращении полномочий </w:t>
                      </w:r>
                    </w:p>
                    <w:p w14:paraId="601BCCF4" w14:textId="77777777" w:rsidR="00035DAD" w:rsidRDefault="00035DAD" w:rsidP="0048437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537DA8">
                        <w:rPr>
                          <w:b/>
                          <w:sz w:val="24"/>
                          <w:szCs w:val="24"/>
                        </w:rPr>
                        <w:t xml:space="preserve">члена участковой избирательной комиссии </w:t>
                      </w:r>
                    </w:p>
                    <w:p w14:paraId="25928DAD" w14:textId="77777777" w:rsidR="00035DAD" w:rsidRDefault="00035DAD" w:rsidP="0048437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6E48FE">
                        <w:rPr>
                          <w:b/>
                          <w:sz w:val="24"/>
                          <w:szCs w:val="24"/>
                        </w:rPr>
                        <w:t xml:space="preserve">с правом решающего голоса </w:t>
                      </w:r>
                    </w:p>
                    <w:p w14:paraId="0251E1F2" w14:textId="2E199042" w:rsidR="0024604D" w:rsidRDefault="00035DAD" w:rsidP="0024604D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избирательного участка </w:t>
                      </w:r>
                      <w:r w:rsidRPr="006E48FE">
                        <w:rPr>
                          <w:b/>
                          <w:sz w:val="24"/>
                          <w:szCs w:val="24"/>
                        </w:rPr>
                        <w:t>№°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30</w:t>
                      </w:r>
                      <w:r w:rsidR="00F20B41">
                        <w:rPr>
                          <w:b/>
                          <w:sz w:val="24"/>
                          <w:szCs w:val="24"/>
                        </w:rPr>
                        <w:t>20</w:t>
                      </w:r>
                      <w:r w:rsidRPr="006E48FE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240708B" w14:textId="025A3C9A" w:rsidR="00035DAD" w:rsidRPr="000B6BCD" w:rsidRDefault="001B4957" w:rsidP="001B4957">
                      <w:pPr>
                        <w:rPr>
                          <w:szCs w:val="24"/>
                        </w:rPr>
                      </w:pPr>
                      <w:r w:rsidRPr="001B4957">
                        <w:rPr>
                          <w:b/>
                          <w:sz w:val="24"/>
                          <w:szCs w:val="24"/>
                        </w:rPr>
                        <w:t>Наговицыной Надежды Евгеньевны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4728DA" wp14:editId="7876FCF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862585" w14:textId="68A53765" w:rsidR="00035DAD" w:rsidRPr="00512D15" w:rsidRDefault="00B57D3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26.03.2026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728D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2C862585" w14:textId="68A53765" w:rsidR="00035DAD" w:rsidRPr="00512D15" w:rsidRDefault="00B57D3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26.03.2026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F7228A" wp14:editId="55DF988E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2492A7" w14:textId="6BB7B028" w:rsidR="00035DAD" w:rsidRPr="00512D15" w:rsidRDefault="00B57D3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73</w:t>
                            </w:r>
                            <w:r w:rsidR="00035DAD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1B4957"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035DAD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2631A6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7228A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6C2492A7" w14:textId="6BB7B028" w:rsidR="00035DAD" w:rsidRPr="00512D15" w:rsidRDefault="00B57D3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73</w:t>
                      </w:r>
                      <w:r w:rsidR="00035DAD">
                        <w:rPr>
                          <w:sz w:val="24"/>
                          <w:szCs w:val="24"/>
                        </w:rPr>
                        <w:t>/</w:t>
                      </w:r>
                      <w:r w:rsidR="001B4957">
                        <w:rPr>
                          <w:sz w:val="24"/>
                          <w:szCs w:val="24"/>
                        </w:rPr>
                        <w:t>10</w:t>
                      </w:r>
                      <w:r w:rsidR="00035DAD">
                        <w:rPr>
                          <w:sz w:val="24"/>
                          <w:szCs w:val="24"/>
                        </w:rPr>
                        <w:t>-</w:t>
                      </w:r>
                      <w:r w:rsidR="002631A6">
                        <w:rPr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4C69275" w14:textId="77777777" w:rsidR="00D125D0" w:rsidRDefault="00D125D0" w:rsidP="00DE4F23">
      <w:pPr>
        <w:pStyle w:val="a7"/>
        <w:spacing w:line="360" w:lineRule="auto"/>
        <w:ind w:firstLine="0"/>
      </w:pPr>
    </w:p>
    <w:p w14:paraId="70ED4E98" w14:textId="77777777" w:rsidR="00AC47D8" w:rsidRDefault="00AC47D8" w:rsidP="00DE4F23">
      <w:pPr>
        <w:pStyle w:val="a7"/>
        <w:spacing w:line="360" w:lineRule="auto"/>
        <w:ind w:firstLine="0"/>
      </w:pPr>
    </w:p>
    <w:p w14:paraId="3A82CE43" w14:textId="77777777"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BB5F784" w14:textId="77777777" w:rsidR="00B57D3B" w:rsidRDefault="00B57D3B" w:rsidP="00B57D3B">
      <w:pPr>
        <w:ind w:firstLine="720"/>
        <w:jc w:val="both"/>
        <w:rPr>
          <w:sz w:val="24"/>
          <w:szCs w:val="24"/>
        </w:rPr>
      </w:pPr>
    </w:p>
    <w:p w14:paraId="64186BA7" w14:textId="39E399E2" w:rsidR="00B57D3B" w:rsidRPr="00B57D3B" w:rsidRDefault="0001223A" w:rsidP="00F20B41">
      <w:pPr>
        <w:ind w:firstLine="720"/>
        <w:jc w:val="both"/>
        <w:rPr>
          <w:sz w:val="24"/>
          <w:szCs w:val="24"/>
        </w:rPr>
      </w:pPr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 xml:space="preserve">статьи 29 Федерального закона от 12 июня 2002 года № 67-ФЗ </w:t>
      </w:r>
      <w:r w:rsidR="001B4957">
        <w:rPr>
          <w:sz w:val="24"/>
          <w:szCs w:val="24"/>
        </w:rPr>
        <w:t>«</w:t>
      </w:r>
      <w:r w:rsidRPr="00FA0755">
        <w:rPr>
          <w:sz w:val="24"/>
          <w:szCs w:val="24"/>
        </w:rPr>
        <w:t xml:space="preserve">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референдуме граждан Российской Федерации</w:t>
      </w:r>
      <w:r w:rsidR="001B4957">
        <w:rPr>
          <w:sz w:val="24"/>
          <w:szCs w:val="24"/>
        </w:rPr>
        <w:t>»</w:t>
      </w:r>
      <w:r w:rsidRPr="006E48FE">
        <w:rPr>
          <w:sz w:val="24"/>
          <w:szCs w:val="24"/>
        </w:rPr>
        <w:t xml:space="preserve"> и на основании письменного заявления члена участковой избирательной комиссии с правом решающего голоса </w:t>
      </w:r>
      <w:r w:rsidR="00484375" w:rsidRPr="00FA0755">
        <w:rPr>
          <w:sz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№°30</w:t>
      </w:r>
      <w:r w:rsidR="00F20B41">
        <w:rPr>
          <w:sz w:val="24"/>
          <w:szCs w:val="24"/>
        </w:rPr>
        <w:t>20</w:t>
      </w:r>
      <w:r w:rsidR="00B57D3B" w:rsidRPr="00B57D3B">
        <w:rPr>
          <w:sz w:val="24"/>
          <w:szCs w:val="24"/>
        </w:rPr>
        <w:t xml:space="preserve"> </w:t>
      </w:r>
    </w:p>
    <w:p w14:paraId="5AED10FB" w14:textId="0C073638" w:rsidR="00D125D0" w:rsidRPr="006454D6" w:rsidRDefault="001B4957" w:rsidP="00F20B41">
      <w:pPr>
        <w:jc w:val="both"/>
        <w:rPr>
          <w:sz w:val="24"/>
          <w:szCs w:val="24"/>
        </w:rPr>
      </w:pPr>
      <w:r w:rsidRPr="001B4957">
        <w:rPr>
          <w:sz w:val="24"/>
          <w:szCs w:val="24"/>
        </w:rPr>
        <w:t>Наговицыной Надежды Евгеньевны</w:t>
      </w:r>
      <w:r w:rsidR="00704414" w:rsidRPr="006454D6">
        <w:rPr>
          <w:sz w:val="24"/>
        </w:rPr>
        <w:t>, 19</w:t>
      </w:r>
      <w:r>
        <w:rPr>
          <w:sz w:val="24"/>
        </w:rPr>
        <w:t>64</w:t>
      </w:r>
      <w:r w:rsidR="00704414" w:rsidRPr="006454D6">
        <w:rPr>
          <w:sz w:val="24"/>
        </w:rPr>
        <w:t xml:space="preserve"> года рождения</w:t>
      </w:r>
      <w:r w:rsidR="00704414" w:rsidRPr="00EC066F">
        <w:rPr>
          <w:sz w:val="24"/>
        </w:rPr>
        <w:t xml:space="preserve">, предложен – </w:t>
      </w:r>
      <w:r w:rsidRPr="001B4957">
        <w:rPr>
          <w:sz w:val="24"/>
        </w:rPr>
        <w:t xml:space="preserve">Пермское региональное отделение Молодежной общероссийской общественной организации </w:t>
      </w:r>
      <w:r>
        <w:rPr>
          <w:sz w:val="24"/>
        </w:rPr>
        <w:t>«</w:t>
      </w:r>
      <w:r w:rsidRPr="001B4957">
        <w:rPr>
          <w:sz w:val="24"/>
        </w:rPr>
        <w:t>Российские студенческие отряды</w:t>
      </w:r>
      <w:r>
        <w:rPr>
          <w:sz w:val="24"/>
        </w:rPr>
        <w:t>»</w:t>
      </w:r>
      <w:r w:rsidR="0001223A" w:rsidRPr="00EC066F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14:paraId="53B15F73" w14:textId="77777777"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14:paraId="56A798B1" w14:textId="77777777"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14:paraId="769996F0" w14:textId="644A8AB8"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№°30</w:t>
      </w:r>
      <w:r w:rsidR="00F20B41">
        <w:rPr>
          <w:sz w:val="24"/>
        </w:rPr>
        <w:t>20</w:t>
      </w:r>
      <w:r w:rsidR="006454D6">
        <w:rPr>
          <w:sz w:val="24"/>
        </w:rPr>
        <w:t xml:space="preserve"> </w:t>
      </w:r>
      <w:r w:rsidR="001B4957" w:rsidRPr="001B4957">
        <w:rPr>
          <w:sz w:val="24"/>
        </w:rPr>
        <w:t>Наговицыной Надежды Евгеньевны</w:t>
      </w:r>
      <w:r w:rsidR="00F20B41" w:rsidRPr="00F20B41">
        <w:rPr>
          <w:sz w:val="24"/>
        </w:rPr>
        <w:t xml:space="preserve">, </w:t>
      </w:r>
      <w:r w:rsidR="001B4957" w:rsidRPr="001B4957">
        <w:rPr>
          <w:sz w:val="24"/>
        </w:rPr>
        <w:t xml:space="preserve">1964 года рождения, предложен – Пермское региональное отделение Молодежной общероссийской общественной организации </w:t>
      </w:r>
      <w:r w:rsidR="001B4957">
        <w:rPr>
          <w:sz w:val="24"/>
        </w:rPr>
        <w:t>«</w:t>
      </w:r>
      <w:r w:rsidR="001B4957" w:rsidRPr="001B4957">
        <w:rPr>
          <w:sz w:val="24"/>
        </w:rPr>
        <w:t>Российские студенческие отряды</w:t>
      </w:r>
      <w:r w:rsidR="001B4957">
        <w:rPr>
          <w:sz w:val="24"/>
        </w:rPr>
        <w:t>»</w:t>
      </w:r>
      <w:r w:rsidR="00770A91" w:rsidRPr="008E1F4C">
        <w:rPr>
          <w:sz w:val="24"/>
        </w:rPr>
        <w:t>.</w:t>
      </w:r>
    </w:p>
    <w:p w14:paraId="7D4070D1" w14:textId="20402605"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 xml:space="preserve">ения участковой избирательной комиссии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F20B41">
        <w:rPr>
          <w:sz w:val="24"/>
        </w:rPr>
        <w:t>20</w:t>
      </w:r>
      <w:r w:rsidRPr="00537DA8">
        <w:rPr>
          <w:sz w:val="24"/>
        </w:rPr>
        <w:t>.</w:t>
      </w:r>
    </w:p>
    <w:p w14:paraId="2C34F70A" w14:textId="77777777"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Кировского района города Перми для замещения вакантного места.</w:t>
      </w:r>
    </w:p>
    <w:p w14:paraId="06F610E1" w14:textId="6BC6C537"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1B4957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1B4957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14:paraId="28F23DD7" w14:textId="77777777"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r w:rsidR="00F3441E" w:rsidRPr="00FA0755">
        <w:rPr>
          <w:bCs/>
          <w:sz w:val="24"/>
        </w:rPr>
        <w:t xml:space="preserve">Контроль за исполнением настоящего решения возложить на </w:t>
      </w:r>
      <w:proofErr w:type="gramStart"/>
      <w:r w:rsidR="00F3441E" w:rsidRPr="00FA0755">
        <w:rPr>
          <w:bCs/>
          <w:sz w:val="24"/>
        </w:rPr>
        <w:t>председателя  комиссии</w:t>
      </w:r>
      <w:proofErr w:type="gramEnd"/>
      <w:r w:rsidR="00F3441E" w:rsidRPr="00FA0755">
        <w:rPr>
          <w:bCs/>
          <w:sz w:val="24"/>
        </w:rPr>
        <w:t xml:space="preserve"> Никитину Юлию Владимировну.</w:t>
      </w:r>
    </w:p>
    <w:p w14:paraId="703B1A20" w14:textId="77777777"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14:paraId="2666203C" w14:textId="77777777"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FA0755" w14:paraId="457650A6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36EF52C6" w14:textId="77777777"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6473985" w14:textId="77777777"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14:paraId="242AD4F1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700C605" w14:textId="77777777"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3B9A63A" w14:textId="77777777" w:rsidR="00911625" w:rsidRPr="00FA0755" w:rsidRDefault="00911625" w:rsidP="00F20B41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</w:tr>
      <w:tr w:rsidR="00911625" w:rsidRPr="00FA0755" w14:paraId="09B7E568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1A37DB2C" w14:textId="77777777"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BDFF49C" w14:textId="77777777"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14:paraId="6EE88D70" w14:textId="77777777" w:rsidR="00525A05" w:rsidRPr="00FA0755" w:rsidRDefault="00525A05" w:rsidP="00E071C2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B0A73" w14:textId="77777777" w:rsidR="000F021D" w:rsidRDefault="000F021D">
      <w:r>
        <w:separator/>
      </w:r>
    </w:p>
  </w:endnote>
  <w:endnote w:type="continuationSeparator" w:id="0">
    <w:p w14:paraId="33B02F23" w14:textId="77777777" w:rsidR="000F021D" w:rsidRDefault="000F0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8CA24" w14:textId="77777777" w:rsidR="00035DAD" w:rsidRDefault="00035DA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07FFA917" w14:textId="77777777" w:rsidR="00035DAD" w:rsidRDefault="00035DA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77A77" w14:textId="77777777"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52490" w14:textId="77777777" w:rsidR="000F021D" w:rsidRDefault="000F021D">
      <w:r>
        <w:separator/>
      </w:r>
    </w:p>
  </w:footnote>
  <w:footnote w:type="continuationSeparator" w:id="0">
    <w:p w14:paraId="043604F4" w14:textId="77777777" w:rsidR="000F021D" w:rsidRDefault="000F0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6612E" w14:textId="77777777" w:rsidR="00035DAD" w:rsidRDefault="00270413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14:paraId="364B0AE9" w14:textId="77777777" w:rsidR="00035DAD" w:rsidRDefault="00035D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0F32C" w14:textId="77777777" w:rsidR="00035DAD" w:rsidRDefault="00035DAD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F7D8713" w14:textId="77777777" w:rsidR="00035DAD" w:rsidRDefault="00035DA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14:paraId="3A04B305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F26AE96" w14:textId="77777777"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14:paraId="5492E2DD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1548A7A" w14:textId="77777777"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035144FD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5FD04924" w14:textId="77777777"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14:paraId="46152C8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21621A3" w14:textId="77777777"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14:paraId="1D8A5644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355A075E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9D97032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05B22035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14:paraId="6BC284B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F1C2D57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7045D1D" w14:textId="77777777"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D74FAB3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14:paraId="204A52A7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6A123C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14:paraId="254B2C5F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5E5195C0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7AEAD2B8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1DA2D33C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0A8E57FA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1D1C79F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37E3E246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C6C6428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4FF20A2F" w14:textId="77777777" w:rsidR="00035DAD" w:rsidRDefault="00035DA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9367967">
    <w:abstractNumId w:val="0"/>
  </w:num>
  <w:num w:numId="2" w16cid:durableId="1754158654">
    <w:abstractNumId w:val="2"/>
  </w:num>
  <w:num w:numId="3" w16cid:durableId="1727951728">
    <w:abstractNumId w:val="6"/>
  </w:num>
  <w:num w:numId="4" w16cid:durableId="1694649658">
    <w:abstractNumId w:val="1"/>
  </w:num>
  <w:num w:numId="5" w16cid:durableId="2142533706">
    <w:abstractNumId w:val="4"/>
  </w:num>
  <w:num w:numId="6" w16cid:durableId="1145389820">
    <w:abstractNumId w:val="3"/>
  </w:num>
  <w:num w:numId="7" w16cid:durableId="8831046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1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B4957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F70BC"/>
    <w:rsid w:val="003012C6"/>
    <w:rsid w:val="00303589"/>
    <w:rsid w:val="00314270"/>
    <w:rsid w:val="00323621"/>
    <w:rsid w:val="00331EFD"/>
    <w:rsid w:val="00347718"/>
    <w:rsid w:val="0035165D"/>
    <w:rsid w:val="00373942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454D6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E7D7D"/>
    <w:rsid w:val="006F01F2"/>
    <w:rsid w:val="00704414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551E"/>
    <w:rsid w:val="00BA7FB1"/>
    <w:rsid w:val="00BB2F5B"/>
    <w:rsid w:val="00BB4BEE"/>
    <w:rsid w:val="00BB6B02"/>
    <w:rsid w:val="00BD1C02"/>
    <w:rsid w:val="00BF471B"/>
    <w:rsid w:val="00C024E7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071C2"/>
    <w:rsid w:val="00E11D12"/>
    <w:rsid w:val="00E12293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0B41"/>
    <w:rsid w:val="00F24112"/>
    <w:rsid w:val="00F3437B"/>
    <w:rsid w:val="00F3441E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617"/>
    <o:shapelayout v:ext="edit">
      <o:idmap v:ext="edit" data="1"/>
    </o:shapelayout>
  </w:shapeDefaults>
  <w:decimalSymbol w:val=","/>
  <w:listSeparator w:val=";"/>
  <w14:docId w14:val="55C77AA8"/>
  <w15:docId w15:val="{781EC0C6-595F-47B9-977D-9A2DB1E03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3</TotalTime>
  <Pages>1</Pages>
  <Words>166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2024-01-31T07:23:00Z</cp:lastPrinted>
  <dcterms:created xsi:type="dcterms:W3CDTF">2026-03-25T12:36:00Z</dcterms:created>
  <dcterms:modified xsi:type="dcterms:W3CDTF">2026-03-25T12:37:00Z</dcterms:modified>
</cp:coreProperties>
</file>