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A07258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F20B41">
                    <w:rPr>
                      <w:b/>
                      <w:sz w:val="24"/>
                      <w:szCs w:val="24"/>
                    </w:rPr>
                    <w:t>20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0B6BCD" w:rsidRDefault="002E0EE5" w:rsidP="002E0EE5">
                  <w:pPr>
                    <w:rPr>
                      <w:szCs w:val="24"/>
                    </w:rPr>
                  </w:pPr>
                  <w:r w:rsidRPr="002E0EE5">
                    <w:rPr>
                      <w:b/>
                      <w:sz w:val="24"/>
                      <w:szCs w:val="24"/>
                    </w:rPr>
                    <w:t>Санниковой Нины Васильевны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35DAD">
                    <w:rPr>
                      <w:sz w:val="24"/>
                      <w:szCs w:val="24"/>
                    </w:rPr>
                    <w:t>/</w:t>
                  </w:r>
                  <w:r w:rsidR="001B4957">
                    <w:rPr>
                      <w:sz w:val="24"/>
                      <w:szCs w:val="24"/>
                    </w:rPr>
                    <w:t>1</w:t>
                  </w:r>
                  <w:r w:rsidR="002E0EE5">
                    <w:rPr>
                      <w:sz w:val="24"/>
                      <w:szCs w:val="24"/>
                    </w:rPr>
                    <w:t>1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6454D6" w:rsidRDefault="0001223A" w:rsidP="004221E2">
      <w:pPr>
        <w:ind w:firstLine="720"/>
        <w:jc w:val="both"/>
        <w:rPr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1B4957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1B4957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F20B41">
        <w:rPr>
          <w:sz w:val="24"/>
          <w:szCs w:val="24"/>
        </w:rPr>
        <w:t>20</w:t>
      </w:r>
      <w:r w:rsidR="00B57D3B" w:rsidRPr="00B57D3B">
        <w:rPr>
          <w:sz w:val="24"/>
          <w:szCs w:val="24"/>
        </w:rPr>
        <w:t xml:space="preserve"> </w:t>
      </w:r>
      <w:r w:rsidR="002E0EE5" w:rsidRPr="002E0EE5">
        <w:rPr>
          <w:sz w:val="24"/>
          <w:szCs w:val="24"/>
        </w:rPr>
        <w:t>Санниковой Нины Васильевны</w:t>
      </w:r>
      <w:r w:rsidR="00704414" w:rsidRPr="006454D6">
        <w:rPr>
          <w:sz w:val="24"/>
        </w:rPr>
        <w:t>, 19</w:t>
      </w:r>
      <w:r w:rsidR="001B4957">
        <w:rPr>
          <w:sz w:val="24"/>
        </w:rPr>
        <w:t>6</w:t>
      </w:r>
      <w:r w:rsidR="002E0EE5">
        <w:rPr>
          <w:sz w:val="24"/>
        </w:rPr>
        <w:t>0</w:t>
      </w:r>
      <w:r w:rsidR="00704414" w:rsidRPr="006454D6">
        <w:rPr>
          <w:sz w:val="24"/>
        </w:rPr>
        <w:t xml:space="preserve"> года рождения</w:t>
      </w:r>
      <w:r w:rsidR="00704414" w:rsidRPr="00EC066F">
        <w:rPr>
          <w:sz w:val="24"/>
        </w:rPr>
        <w:t xml:space="preserve">, предложен – </w:t>
      </w:r>
      <w:r w:rsidR="002E0EE5" w:rsidRPr="002E0EE5">
        <w:rPr>
          <w:sz w:val="24"/>
        </w:rPr>
        <w:t>Пермское р</w:t>
      </w:r>
      <w:r w:rsidR="002E0EE5" w:rsidRPr="002E0EE5">
        <w:rPr>
          <w:sz w:val="24"/>
        </w:rPr>
        <w:t>е</w:t>
      </w:r>
      <w:r w:rsidR="002E0EE5" w:rsidRPr="002E0EE5">
        <w:rPr>
          <w:sz w:val="24"/>
        </w:rPr>
        <w:t>гиональное отделение Политической партии ЛДПР - Либерально-демократической партии России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F20B41">
        <w:rPr>
          <w:sz w:val="24"/>
        </w:rPr>
        <w:t>20</w:t>
      </w:r>
      <w:r w:rsidR="006454D6">
        <w:rPr>
          <w:sz w:val="24"/>
        </w:rPr>
        <w:t xml:space="preserve"> </w:t>
      </w:r>
      <w:r w:rsidR="002E0EE5" w:rsidRPr="002E0EE5">
        <w:rPr>
          <w:sz w:val="24"/>
        </w:rPr>
        <w:t>Санниковой Нины Васильевны, 1960 года рожд</w:t>
      </w:r>
      <w:r w:rsidR="002E0EE5" w:rsidRPr="002E0EE5">
        <w:rPr>
          <w:sz w:val="24"/>
        </w:rPr>
        <w:t>е</w:t>
      </w:r>
      <w:r w:rsidR="002E0EE5" w:rsidRPr="002E0EE5">
        <w:rPr>
          <w:sz w:val="24"/>
        </w:rPr>
        <w:t>ния, предложен – Пермское региональное отделение Политической партии ЛДПР - Либ</w:t>
      </w:r>
      <w:r w:rsidR="002E0EE5" w:rsidRPr="002E0EE5">
        <w:rPr>
          <w:sz w:val="24"/>
        </w:rPr>
        <w:t>е</w:t>
      </w:r>
      <w:r w:rsidR="002E0EE5" w:rsidRPr="002E0EE5">
        <w:rPr>
          <w:sz w:val="24"/>
        </w:rPr>
        <w:t>рально-демократической партии Ро</w:t>
      </w:r>
      <w:r w:rsidR="002E0EE5">
        <w:rPr>
          <w:sz w:val="24"/>
        </w:rPr>
        <w:t>сс</w:t>
      </w:r>
      <w:r w:rsidR="002E0EE5" w:rsidRPr="002E0EE5">
        <w:rPr>
          <w:sz w:val="24"/>
        </w:rPr>
        <w:t>ии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F20B41">
        <w:rPr>
          <w:sz w:val="24"/>
        </w:rPr>
        <w:t>20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1B4957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1B4957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E071C2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9CA" w:rsidRDefault="008439CA">
      <w:r>
        <w:separator/>
      </w:r>
    </w:p>
  </w:endnote>
  <w:endnote w:type="continuationSeparator" w:id="0">
    <w:p w:rsidR="008439CA" w:rsidRDefault="008439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A07258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9CA" w:rsidRDefault="008439CA">
      <w:r>
        <w:separator/>
      </w:r>
    </w:p>
  </w:footnote>
  <w:footnote w:type="continuationSeparator" w:id="0">
    <w:p w:rsidR="008439CA" w:rsidRDefault="008439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A07258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A07258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6738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B4957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E0EE5"/>
    <w:rsid w:val="002F70BC"/>
    <w:rsid w:val="003012C6"/>
    <w:rsid w:val="00303589"/>
    <w:rsid w:val="00314270"/>
    <w:rsid w:val="00323621"/>
    <w:rsid w:val="00331EFD"/>
    <w:rsid w:val="00347718"/>
    <w:rsid w:val="0035165D"/>
    <w:rsid w:val="00373942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21E2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439CA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07258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071C2"/>
    <w:rsid w:val="00E11D12"/>
    <w:rsid w:val="00E12293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2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apmx-XXTYYY</cp:lastModifiedBy>
  <cp:revision>3</cp:revision>
  <cp:lastPrinted>2024-01-31T07:23:00Z</cp:lastPrinted>
  <dcterms:created xsi:type="dcterms:W3CDTF">2026-03-25T12:40:00Z</dcterms:created>
  <dcterms:modified xsi:type="dcterms:W3CDTF">2026-03-26T12:57:00Z</dcterms:modified>
</cp:coreProperties>
</file>