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6E6E0" w14:textId="10045055" w:rsidR="00385F5E" w:rsidRPr="00697FD5" w:rsidRDefault="005C08CA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197EB6" wp14:editId="09A4B54D">
                <wp:simplePos x="0" y="0"/>
                <wp:positionH relativeFrom="page">
                  <wp:posOffset>1111885</wp:posOffset>
                </wp:positionH>
                <wp:positionV relativeFrom="page">
                  <wp:posOffset>2360295</wp:posOffset>
                </wp:positionV>
                <wp:extent cx="3034665" cy="101790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665" cy="1017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E93F17" w14:textId="77777777" w:rsidR="00466A56" w:rsidRPr="00537DA8" w:rsidRDefault="00466A56" w:rsidP="00FA4421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37DA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 досрочном прекращении полномочий </w:t>
                            </w:r>
                          </w:p>
                          <w:p w14:paraId="2B262515" w14:textId="77777777" w:rsidR="007671CA" w:rsidRDefault="00466A56" w:rsidP="0048437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37DA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члена участковой избирательной </w:t>
                            </w:r>
                            <w:r w:rsidR="005C4B8B" w:rsidRPr="00537DA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комиссии </w:t>
                            </w:r>
                          </w:p>
                          <w:p w14:paraId="7169544B" w14:textId="77777777" w:rsidR="007671CA" w:rsidRPr="00E37429" w:rsidRDefault="007671CA" w:rsidP="0048437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E48F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с </w:t>
                            </w:r>
                            <w:r w:rsidRPr="00E3742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правом решающего голоса </w:t>
                            </w:r>
                          </w:p>
                          <w:p w14:paraId="70D3ADE4" w14:textId="0D94CC5E" w:rsidR="007671CA" w:rsidRPr="00E37429" w:rsidRDefault="007671CA" w:rsidP="0048437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3742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избирательного участка </w:t>
                            </w:r>
                            <w:r w:rsidR="005C4B8B" w:rsidRPr="00E37429">
                              <w:rPr>
                                <w:b/>
                                <w:sz w:val="24"/>
                                <w:szCs w:val="24"/>
                              </w:rPr>
                              <w:t>№</w:t>
                            </w:r>
                            <w:r w:rsidR="00537DA8" w:rsidRPr="00E37429">
                              <w:rPr>
                                <w:b/>
                                <w:sz w:val="24"/>
                                <w:szCs w:val="24"/>
                              </w:rPr>
                              <w:t>°</w:t>
                            </w:r>
                            <w:r w:rsidR="005C4B8B" w:rsidRPr="00E37429">
                              <w:rPr>
                                <w:b/>
                                <w:sz w:val="24"/>
                                <w:szCs w:val="24"/>
                              </w:rPr>
                              <w:t>30</w:t>
                            </w:r>
                            <w:r w:rsidR="00BA54CC">
                              <w:rPr>
                                <w:b/>
                                <w:sz w:val="24"/>
                                <w:szCs w:val="24"/>
                              </w:rPr>
                              <w:t>22</w:t>
                            </w:r>
                            <w:r w:rsidR="00466A56" w:rsidRPr="00E3742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EFCC993" w14:textId="4C33409E" w:rsidR="006E48FE" w:rsidRPr="00E37429" w:rsidRDefault="00BA54CC" w:rsidP="006E48FE">
                            <w:pPr>
                              <w:jc w:val="both"/>
                              <w:rPr>
                                <w:b/>
                                <w:color w:val="000000"/>
                                <w:szCs w:val="28"/>
                              </w:rPr>
                            </w:pPr>
                            <w:r w:rsidRPr="00BA54CC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Зиновьевой Елены Владимировны</w:t>
                            </w:r>
                          </w:p>
                          <w:p w14:paraId="52CDF992" w14:textId="77777777" w:rsidR="00537DA8" w:rsidRPr="00537DA8" w:rsidRDefault="00537DA8" w:rsidP="00537DA8">
                            <w:pPr>
                              <w:jc w:val="both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2EC48D4" w14:textId="77777777" w:rsidR="00466A56" w:rsidRPr="00682780" w:rsidRDefault="00466A56" w:rsidP="00682780">
                            <w:pPr>
                              <w:jc w:val="both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DB2D157" w14:textId="77777777" w:rsidR="00466A56" w:rsidRDefault="00466A56" w:rsidP="00FA4421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  <w:p w14:paraId="5015FF20" w14:textId="77777777" w:rsidR="00466A56" w:rsidRPr="00CA54F5" w:rsidRDefault="00466A56" w:rsidP="000B6BCD">
                            <w:pPr>
                              <w:jc w:val="both"/>
                            </w:pPr>
                          </w:p>
                          <w:p w14:paraId="76E946AA" w14:textId="77777777" w:rsidR="00466A56" w:rsidRPr="000B6BCD" w:rsidRDefault="00466A56" w:rsidP="000B6BC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197EB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7.55pt;margin-top:185.85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Duh4Kd4AAAAAsBAAAPAAAAAAAAAAAAAAAAADIEAABkcnMvZG93bnJldi54bWxQSwUGAAAAAAQA&#10;BADzAAAAPwUAAAAA&#10;" filled="f" stroked="f">
                <v:textbox inset="0,0,0,0">
                  <w:txbxContent>
                    <w:p w14:paraId="4CE93F17" w14:textId="77777777" w:rsidR="00466A56" w:rsidRPr="00537DA8" w:rsidRDefault="00466A56" w:rsidP="00FA4421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537DA8">
                        <w:rPr>
                          <w:b/>
                          <w:sz w:val="24"/>
                          <w:szCs w:val="24"/>
                        </w:rPr>
                        <w:t xml:space="preserve">О досрочном прекращении полномочий </w:t>
                      </w:r>
                    </w:p>
                    <w:p w14:paraId="2B262515" w14:textId="77777777" w:rsidR="007671CA" w:rsidRDefault="00466A56" w:rsidP="0048437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537DA8">
                        <w:rPr>
                          <w:b/>
                          <w:sz w:val="24"/>
                          <w:szCs w:val="24"/>
                        </w:rPr>
                        <w:t xml:space="preserve">члена участковой избирательной </w:t>
                      </w:r>
                      <w:r w:rsidR="005C4B8B" w:rsidRPr="00537DA8">
                        <w:rPr>
                          <w:b/>
                          <w:sz w:val="24"/>
                          <w:szCs w:val="24"/>
                        </w:rPr>
                        <w:t xml:space="preserve">комиссии </w:t>
                      </w:r>
                    </w:p>
                    <w:p w14:paraId="7169544B" w14:textId="77777777" w:rsidR="007671CA" w:rsidRPr="00E37429" w:rsidRDefault="007671CA" w:rsidP="0048437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6E48FE">
                        <w:rPr>
                          <w:b/>
                          <w:sz w:val="24"/>
                          <w:szCs w:val="24"/>
                        </w:rPr>
                        <w:t xml:space="preserve">с </w:t>
                      </w:r>
                      <w:r w:rsidRPr="00E37429">
                        <w:rPr>
                          <w:b/>
                          <w:sz w:val="24"/>
                          <w:szCs w:val="24"/>
                        </w:rPr>
                        <w:t xml:space="preserve">правом решающего голоса </w:t>
                      </w:r>
                    </w:p>
                    <w:p w14:paraId="70D3ADE4" w14:textId="0D94CC5E" w:rsidR="007671CA" w:rsidRPr="00E37429" w:rsidRDefault="007671CA" w:rsidP="0048437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E37429">
                        <w:rPr>
                          <w:b/>
                          <w:sz w:val="24"/>
                          <w:szCs w:val="24"/>
                        </w:rPr>
                        <w:t xml:space="preserve">избирательного участка </w:t>
                      </w:r>
                      <w:r w:rsidR="005C4B8B" w:rsidRPr="00E37429">
                        <w:rPr>
                          <w:b/>
                          <w:sz w:val="24"/>
                          <w:szCs w:val="24"/>
                        </w:rPr>
                        <w:t>№</w:t>
                      </w:r>
                      <w:r w:rsidR="00537DA8" w:rsidRPr="00E37429">
                        <w:rPr>
                          <w:b/>
                          <w:sz w:val="24"/>
                          <w:szCs w:val="24"/>
                        </w:rPr>
                        <w:t>°</w:t>
                      </w:r>
                      <w:r w:rsidR="005C4B8B" w:rsidRPr="00E37429">
                        <w:rPr>
                          <w:b/>
                          <w:sz w:val="24"/>
                          <w:szCs w:val="24"/>
                        </w:rPr>
                        <w:t>30</w:t>
                      </w:r>
                      <w:r w:rsidR="00BA54CC">
                        <w:rPr>
                          <w:b/>
                          <w:sz w:val="24"/>
                          <w:szCs w:val="24"/>
                        </w:rPr>
                        <w:t>22</w:t>
                      </w:r>
                      <w:r w:rsidR="00466A56" w:rsidRPr="00E3742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EFCC993" w14:textId="4C33409E" w:rsidR="006E48FE" w:rsidRPr="00E37429" w:rsidRDefault="00BA54CC" w:rsidP="006E48FE">
                      <w:pPr>
                        <w:jc w:val="both"/>
                        <w:rPr>
                          <w:b/>
                          <w:color w:val="000000"/>
                          <w:szCs w:val="28"/>
                        </w:rPr>
                      </w:pPr>
                      <w:r w:rsidRPr="00BA54CC">
                        <w:rPr>
                          <w:b/>
                          <w:color w:val="000000"/>
                          <w:sz w:val="24"/>
                          <w:szCs w:val="24"/>
                        </w:rPr>
                        <w:t>Зиновьевой Елены Владимировны</w:t>
                      </w:r>
                    </w:p>
                    <w:p w14:paraId="52CDF992" w14:textId="77777777" w:rsidR="00537DA8" w:rsidRPr="00537DA8" w:rsidRDefault="00537DA8" w:rsidP="00537DA8">
                      <w:pPr>
                        <w:jc w:val="both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42EC48D4" w14:textId="77777777" w:rsidR="00466A56" w:rsidRPr="00682780" w:rsidRDefault="00466A56" w:rsidP="00682780">
                      <w:pPr>
                        <w:jc w:val="both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7DB2D157" w14:textId="77777777" w:rsidR="00466A56" w:rsidRDefault="00466A56" w:rsidP="00FA4421">
                      <w:pPr>
                        <w:jc w:val="both"/>
                        <w:rPr>
                          <w:b/>
                        </w:rPr>
                      </w:pPr>
                    </w:p>
                    <w:p w14:paraId="5015FF20" w14:textId="77777777" w:rsidR="00466A56" w:rsidRPr="00CA54F5" w:rsidRDefault="00466A56" w:rsidP="000B6BCD">
                      <w:pPr>
                        <w:jc w:val="both"/>
                      </w:pPr>
                    </w:p>
                    <w:p w14:paraId="76E946AA" w14:textId="77777777" w:rsidR="00466A56" w:rsidRPr="000B6BCD" w:rsidRDefault="00466A56" w:rsidP="000B6BC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1EED4D" wp14:editId="30FCC544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AD6014" w14:textId="19313904" w:rsidR="00466A56" w:rsidRPr="00512D15" w:rsidRDefault="005C08C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EED4D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7AAD6014" w14:textId="19313904" w:rsidR="00466A56" w:rsidRPr="00512D15" w:rsidRDefault="005C08C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26.03.2026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826D01" wp14:editId="5B9B1C5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BDBB9" w14:textId="3A67269C" w:rsidR="00466A56" w:rsidRPr="00512D15" w:rsidRDefault="005C08C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73</w:t>
                            </w:r>
                            <w:r w:rsidR="00466A5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BA54CC">
                              <w:rPr>
                                <w:sz w:val="24"/>
                                <w:szCs w:val="24"/>
                              </w:rPr>
                              <w:t>13</w:t>
                            </w:r>
                            <w:r w:rsidR="00C00E6A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26D01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40CBDBB9" w14:textId="3A67269C" w:rsidR="00466A56" w:rsidRPr="00512D15" w:rsidRDefault="005C08C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73</w:t>
                      </w:r>
                      <w:r w:rsidR="00466A56">
                        <w:rPr>
                          <w:sz w:val="24"/>
                          <w:szCs w:val="24"/>
                        </w:rPr>
                        <w:t>/</w:t>
                      </w:r>
                      <w:r w:rsidR="00BA54CC">
                        <w:rPr>
                          <w:sz w:val="24"/>
                          <w:szCs w:val="24"/>
                        </w:rPr>
                        <w:t>13</w:t>
                      </w:r>
                      <w:r w:rsidR="00C00E6A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33FFA8" w14:textId="77777777" w:rsidR="00D125D0" w:rsidRDefault="00D125D0" w:rsidP="00DE4F23">
      <w:pPr>
        <w:pStyle w:val="a7"/>
        <w:spacing w:line="360" w:lineRule="auto"/>
        <w:ind w:firstLine="0"/>
      </w:pPr>
    </w:p>
    <w:p w14:paraId="73E3B987" w14:textId="77777777" w:rsidR="00AC47D8" w:rsidRDefault="00AC47D8" w:rsidP="00DE4F23">
      <w:pPr>
        <w:pStyle w:val="a7"/>
        <w:spacing w:line="360" w:lineRule="auto"/>
        <w:ind w:firstLine="0"/>
      </w:pPr>
    </w:p>
    <w:p w14:paraId="6D1EA06E" w14:textId="77777777" w:rsidR="005C08CA" w:rsidRDefault="005C08CA" w:rsidP="00C00E6A">
      <w:pPr>
        <w:ind w:firstLine="720"/>
        <w:jc w:val="both"/>
        <w:rPr>
          <w:sz w:val="24"/>
          <w:szCs w:val="24"/>
        </w:rPr>
      </w:pPr>
    </w:p>
    <w:p w14:paraId="025166A9" w14:textId="6B7BBCF7" w:rsidR="00D125D0" w:rsidRPr="00C00E6A" w:rsidRDefault="0001223A" w:rsidP="00C00E6A">
      <w:pPr>
        <w:ind w:firstLine="720"/>
        <w:jc w:val="both"/>
        <w:rPr>
          <w:color w:val="000000"/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 xml:space="preserve">статьи 29 Федерального закона от 12 июня 2002 года № 67-ФЗ «Об основных гарантиях избирательных прав и права на </w:t>
      </w:r>
      <w:r w:rsidRPr="006E48FE">
        <w:rPr>
          <w:sz w:val="24"/>
          <w:szCs w:val="24"/>
        </w:rPr>
        <w:t xml:space="preserve">участие в референдуме граждан Российской Федерации» и на основании письменного заявления члена участковой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6E48FE" w:rsidRPr="00C00E6A">
        <w:rPr>
          <w:sz w:val="24"/>
          <w:szCs w:val="24"/>
        </w:rPr>
        <w:t>№°30</w:t>
      </w:r>
      <w:r w:rsidR="00BA54CC">
        <w:rPr>
          <w:sz w:val="24"/>
          <w:szCs w:val="24"/>
        </w:rPr>
        <w:t>22</w:t>
      </w:r>
      <w:r w:rsidR="006E48FE" w:rsidRPr="00C00E6A">
        <w:rPr>
          <w:sz w:val="24"/>
          <w:szCs w:val="24"/>
        </w:rPr>
        <w:t xml:space="preserve"> </w:t>
      </w:r>
      <w:r w:rsidR="00BA54CC" w:rsidRPr="00BA54CC">
        <w:rPr>
          <w:color w:val="000000"/>
          <w:sz w:val="24"/>
          <w:szCs w:val="24"/>
        </w:rPr>
        <w:t>Зиновьевой Елены Владимировны</w:t>
      </w:r>
      <w:r w:rsidRPr="00C00E6A">
        <w:rPr>
          <w:sz w:val="24"/>
          <w:szCs w:val="24"/>
        </w:rPr>
        <w:t>,</w:t>
      </w:r>
      <w:r w:rsidR="006E2D94" w:rsidRPr="00C00E6A">
        <w:rPr>
          <w:sz w:val="24"/>
          <w:szCs w:val="24"/>
        </w:rPr>
        <w:t xml:space="preserve"> </w:t>
      </w:r>
      <w:r w:rsidR="00C00E6A" w:rsidRPr="00C00E6A">
        <w:rPr>
          <w:sz w:val="24"/>
          <w:szCs w:val="24"/>
        </w:rPr>
        <w:t>19</w:t>
      </w:r>
      <w:r w:rsidR="00BA54CC">
        <w:rPr>
          <w:sz w:val="24"/>
          <w:szCs w:val="24"/>
        </w:rPr>
        <w:t>80</w:t>
      </w:r>
      <w:r w:rsidR="006E2D94" w:rsidRPr="00C00E6A">
        <w:rPr>
          <w:sz w:val="24"/>
          <w:szCs w:val="24"/>
        </w:rPr>
        <w:t xml:space="preserve"> года рождения,</w:t>
      </w:r>
      <w:r w:rsidRPr="00C00E6A">
        <w:rPr>
          <w:sz w:val="24"/>
          <w:szCs w:val="24"/>
        </w:rPr>
        <w:t xml:space="preserve"> </w:t>
      </w:r>
      <w:r w:rsidR="00537DA8" w:rsidRPr="00C00E6A">
        <w:rPr>
          <w:sz w:val="24"/>
          <w:szCs w:val="24"/>
        </w:rPr>
        <w:t>предложен -</w:t>
      </w:r>
      <w:r w:rsidRPr="00C00E6A">
        <w:rPr>
          <w:sz w:val="24"/>
          <w:szCs w:val="24"/>
        </w:rPr>
        <w:t xml:space="preserve"> </w:t>
      </w:r>
      <w:r w:rsidR="00BA54CC" w:rsidRPr="00BA54CC">
        <w:rPr>
          <w:color w:val="000000"/>
          <w:sz w:val="24"/>
          <w:szCs w:val="24"/>
        </w:rPr>
        <w:t>собрание избирателей по месту работ</w:t>
      </w:r>
      <w:r w:rsidR="00BA54CC">
        <w:rPr>
          <w:color w:val="000000"/>
          <w:sz w:val="24"/>
          <w:szCs w:val="24"/>
        </w:rPr>
        <w:t>ы</w:t>
      </w:r>
      <w:r w:rsidRPr="00C00E6A">
        <w:rPr>
          <w:sz w:val="24"/>
          <w:szCs w:val="24"/>
        </w:rPr>
        <w:t>,</w:t>
      </w:r>
      <w:r w:rsidR="00682780" w:rsidRPr="00C00E6A">
        <w:rPr>
          <w:sz w:val="24"/>
          <w:szCs w:val="24"/>
        </w:rPr>
        <w:t xml:space="preserve"> </w:t>
      </w:r>
    </w:p>
    <w:p w14:paraId="07DC0331" w14:textId="77777777" w:rsidR="00682780" w:rsidRPr="00C00E6A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14:paraId="1E731F36" w14:textId="77777777"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14:paraId="41810BC3" w14:textId="78817259" w:rsidR="00770A91" w:rsidRPr="00FA0755" w:rsidRDefault="00FA4421" w:rsidP="00770A91">
      <w:pPr>
        <w:pStyle w:val="af5"/>
        <w:numPr>
          <w:ilvl w:val="0"/>
          <w:numId w:val="7"/>
        </w:numPr>
        <w:ind w:left="0" w:firstLine="567"/>
        <w:jc w:val="both"/>
        <w:rPr>
          <w:sz w:val="24"/>
        </w:rPr>
      </w:pPr>
      <w:r w:rsidRPr="00FA0755">
        <w:rPr>
          <w:sz w:val="24"/>
        </w:rPr>
        <w:t xml:space="preserve">Прекратить полномочия члена участковой комиссии </w:t>
      </w:r>
      <w:r w:rsidR="00484375" w:rsidRPr="006E48FE">
        <w:rPr>
          <w:sz w:val="24"/>
        </w:rPr>
        <w:t>с правом решающего голоса</w:t>
      </w:r>
      <w:r w:rsidR="00484375" w:rsidRPr="00484375">
        <w:rPr>
          <w:sz w:val="24"/>
        </w:rPr>
        <w:t xml:space="preserve"> </w:t>
      </w:r>
      <w:r w:rsidRPr="00FA0755">
        <w:rPr>
          <w:sz w:val="24"/>
        </w:rPr>
        <w:t xml:space="preserve">избирательного участка </w:t>
      </w:r>
      <w:r w:rsidR="00C00E6A" w:rsidRPr="00C00E6A">
        <w:rPr>
          <w:sz w:val="24"/>
        </w:rPr>
        <w:t>№°30</w:t>
      </w:r>
      <w:r w:rsidR="00BA54CC">
        <w:rPr>
          <w:sz w:val="24"/>
        </w:rPr>
        <w:t>22</w:t>
      </w:r>
      <w:r w:rsidR="00C00E6A" w:rsidRPr="00C00E6A">
        <w:rPr>
          <w:sz w:val="24"/>
        </w:rPr>
        <w:t xml:space="preserve"> </w:t>
      </w:r>
      <w:r w:rsidR="00BA54CC" w:rsidRPr="00BA54CC">
        <w:rPr>
          <w:color w:val="000000"/>
          <w:sz w:val="24"/>
        </w:rPr>
        <w:t>Зиновьевой Елены Владимировны, 1980 года рождения, предложен - собрание избират</w:t>
      </w:r>
      <w:r w:rsidR="00BA54CC">
        <w:rPr>
          <w:color w:val="000000"/>
          <w:sz w:val="24"/>
        </w:rPr>
        <w:t>е</w:t>
      </w:r>
      <w:r w:rsidR="00BA54CC" w:rsidRPr="00BA54CC">
        <w:rPr>
          <w:color w:val="000000"/>
          <w:sz w:val="24"/>
        </w:rPr>
        <w:t>лей по месту работы</w:t>
      </w:r>
      <w:r w:rsidR="00770A91" w:rsidRPr="00FA0755">
        <w:rPr>
          <w:sz w:val="24"/>
        </w:rPr>
        <w:t>.</w:t>
      </w:r>
    </w:p>
    <w:p w14:paraId="0EAD086E" w14:textId="2EE40FDA" w:rsidR="00E37429" w:rsidRDefault="007145B9" w:rsidP="00E37429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 xml:space="preserve">ения участковой избирательной комиссии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BA54CC">
        <w:rPr>
          <w:sz w:val="24"/>
        </w:rPr>
        <w:t>22</w:t>
      </w:r>
      <w:r w:rsidRPr="00537DA8">
        <w:rPr>
          <w:sz w:val="24"/>
        </w:rPr>
        <w:t>.</w:t>
      </w:r>
      <w:r w:rsidR="00E37429" w:rsidRPr="00E37429">
        <w:rPr>
          <w:sz w:val="24"/>
        </w:rPr>
        <w:t xml:space="preserve"> </w:t>
      </w:r>
    </w:p>
    <w:p w14:paraId="1F2911D2" w14:textId="1F61E15D" w:rsidR="00E37429" w:rsidRPr="00EB13A2" w:rsidRDefault="00E37429" w:rsidP="00E37429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EB13A2">
        <w:rPr>
          <w:sz w:val="24"/>
        </w:rPr>
        <w:t>Предложить Избирательной комиссии Пермского края для зачисления в резерв составов участковых комиссий Кировского района города Перми №</w:t>
      </w:r>
      <w:r>
        <w:rPr>
          <w:b/>
          <w:sz w:val="24"/>
        </w:rPr>
        <w:t>°</w:t>
      </w:r>
      <w:r w:rsidRPr="00EB13A2">
        <w:rPr>
          <w:sz w:val="24"/>
        </w:rPr>
        <w:t xml:space="preserve">3001-3052 кандидатуру </w:t>
      </w:r>
      <w:r w:rsidR="00BA54CC" w:rsidRPr="00BA54CC">
        <w:rPr>
          <w:color w:val="000000"/>
          <w:sz w:val="24"/>
        </w:rPr>
        <w:t>Зиновьевой Елены Владимировны, 1980 года рождения, предложен - собрание избирателей по месту работы</w:t>
      </w:r>
      <w:r w:rsidRPr="00EB13A2">
        <w:rPr>
          <w:sz w:val="24"/>
        </w:rPr>
        <w:t>.</w:t>
      </w:r>
    </w:p>
    <w:p w14:paraId="059D5F10" w14:textId="77777777"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Кировского района города Перми для замещения вакантного места.</w:t>
      </w:r>
    </w:p>
    <w:p w14:paraId="01549E04" w14:textId="77777777"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263EB195" w14:textId="77777777"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r w:rsidR="00F3441E" w:rsidRPr="00FA0755">
        <w:rPr>
          <w:bCs/>
          <w:sz w:val="24"/>
        </w:rPr>
        <w:t xml:space="preserve">Контроль за исполнением настоящего решения возложить на </w:t>
      </w:r>
      <w:proofErr w:type="gramStart"/>
      <w:r w:rsidR="00F3441E" w:rsidRPr="00FA0755">
        <w:rPr>
          <w:bCs/>
          <w:sz w:val="24"/>
        </w:rPr>
        <w:t>председателя  комиссии</w:t>
      </w:r>
      <w:proofErr w:type="gramEnd"/>
      <w:r w:rsidR="00F3441E" w:rsidRPr="00FA0755">
        <w:rPr>
          <w:bCs/>
          <w:sz w:val="24"/>
        </w:rPr>
        <w:t xml:space="preserve"> Никитину Юлию Владимировну.</w:t>
      </w:r>
    </w:p>
    <w:p w14:paraId="4E2F6876" w14:textId="77777777"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14:paraId="0BC75937" w14:textId="77777777"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FA0755" w14:paraId="36C6FB2C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9B642C8" w14:textId="77777777"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02CEE83" w14:textId="77777777"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14:paraId="27189D1C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A9E89D3" w14:textId="77777777"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F1A1806" w14:textId="77777777" w:rsidR="00911625" w:rsidRPr="00FA0755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FA0755" w14:paraId="1CA66400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650099E" w14:textId="77777777"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78DF96B" w14:textId="77777777"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14:paraId="36571DA8" w14:textId="77777777"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D7F7" w14:textId="77777777" w:rsidR="00EE0FBC" w:rsidRDefault="00EE0FBC">
      <w:r>
        <w:separator/>
      </w:r>
    </w:p>
  </w:endnote>
  <w:endnote w:type="continuationSeparator" w:id="0">
    <w:p w14:paraId="0E295BF9" w14:textId="77777777" w:rsidR="00EE0FBC" w:rsidRDefault="00EE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E1C99" w14:textId="77777777" w:rsidR="00466A56" w:rsidRDefault="00466A5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98C033C" w14:textId="77777777" w:rsidR="00466A56" w:rsidRDefault="00466A5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AF9A" w14:textId="77777777" w:rsidR="00466A56" w:rsidRDefault="00466A5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4D541" w14:textId="77777777" w:rsidR="00EE0FBC" w:rsidRDefault="00EE0FBC">
      <w:r>
        <w:separator/>
      </w:r>
    </w:p>
  </w:footnote>
  <w:footnote w:type="continuationSeparator" w:id="0">
    <w:p w14:paraId="3B8261A7" w14:textId="77777777" w:rsidR="00EE0FBC" w:rsidRDefault="00EE0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F9BE" w14:textId="77777777" w:rsidR="00466A56" w:rsidRDefault="003C05D8">
    <w:pPr>
      <w:framePr w:wrap="around" w:vAnchor="text" w:hAnchor="margin" w:xAlign="center" w:y="1"/>
    </w:pPr>
    <w:r>
      <w:fldChar w:fldCharType="begin"/>
    </w:r>
    <w:r w:rsidR="00466A56">
      <w:instrText xml:space="preserve">PAGE  </w:instrText>
    </w:r>
    <w:r>
      <w:fldChar w:fldCharType="end"/>
    </w:r>
  </w:p>
  <w:p w14:paraId="441AD7AC" w14:textId="77777777" w:rsidR="00466A56" w:rsidRDefault="00466A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A910" w14:textId="77777777" w:rsidR="00466A56" w:rsidRDefault="00E3742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271B97B" w14:textId="77777777" w:rsidR="00466A56" w:rsidRDefault="00466A5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466A56" w14:paraId="0660C540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49800BA" w14:textId="77777777" w:rsidR="00466A56" w:rsidRDefault="00466A56" w:rsidP="00FA4421">
          <w:pPr>
            <w:pStyle w:val="a6"/>
            <w:spacing w:after="0" w:line="240" w:lineRule="auto"/>
            <w:jc w:val="center"/>
          </w:pPr>
        </w:p>
      </w:tc>
    </w:tr>
    <w:tr w:rsidR="00466A56" w14:paraId="141628ED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7BEE75" w14:textId="77777777" w:rsidR="00466A56" w:rsidRPr="00503550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3277DFE9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3BD5CC94" w14:textId="77777777" w:rsidR="00466A56" w:rsidRPr="0076064B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466A56" w14:paraId="20AC4ED0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12CD9CD" w14:textId="77777777" w:rsidR="00466A56" w:rsidRPr="003A6659" w:rsidRDefault="00466A56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466A56" w14:paraId="4532BD59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D584407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E367871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AB74DDB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466A56" w14:paraId="6DC9B5D8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696E3A9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25A8AC8D" w14:textId="77777777" w:rsidR="00466A56" w:rsidRPr="00997B87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2F0751D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466A56" w14:paraId="5E53E9B7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E521747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466A56" w:rsidRPr="00FA51BE" w14:paraId="6BAD0922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5439F31C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E306D03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2D2DEE3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EBD794A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25E2E905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D123631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0EB5B352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68444DF7" w14:textId="77777777" w:rsidR="00466A56" w:rsidRDefault="00466A5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183E577A"/>
    <w:lvl w:ilvl="0" w:tplc="58BEDF58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2253284">
    <w:abstractNumId w:val="0"/>
  </w:num>
  <w:num w:numId="2" w16cid:durableId="1299796621">
    <w:abstractNumId w:val="2"/>
  </w:num>
  <w:num w:numId="3" w16cid:durableId="951713985">
    <w:abstractNumId w:val="6"/>
  </w:num>
  <w:num w:numId="4" w16cid:durableId="865872395">
    <w:abstractNumId w:val="1"/>
  </w:num>
  <w:num w:numId="5" w16cid:durableId="542059782">
    <w:abstractNumId w:val="4"/>
  </w:num>
  <w:num w:numId="6" w16cid:durableId="1467550290">
    <w:abstractNumId w:val="3"/>
  </w:num>
  <w:num w:numId="7" w16cid:durableId="19263820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223A"/>
    <w:rsid w:val="000137D7"/>
    <w:rsid w:val="00023F92"/>
    <w:rsid w:val="00035ABC"/>
    <w:rsid w:val="00051066"/>
    <w:rsid w:val="00085DCE"/>
    <w:rsid w:val="000B4A0E"/>
    <w:rsid w:val="000B6BCD"/>
    <w:rsid w:val="000C44C5"/>
    <w:rsid w:val="000D75F1"/>
    <w:rsid w:val="000E799F"/>
    <w:rsid w:val="000E7ED2"/>
    <w:rsid w:val="001243E3"/>
    <w:rsid w:val="00125315"/>
    <w:rsid w:val="00133052"/>
    <w:rsid w:val="00164218"/>
    <w:rsid w:val="0017083F"/>
    <w:rsid w:val="00170D09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B1791"/>
    <w:rsid w:val="002C2A72"/>
    <w:rsid w:val="002C5416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C05D8"/>
    <w:rsid w:val="003E2348"/>
    <w:rsid w:val="003E7736"/>
    <w:rsid w:val="003F185C"/>
    <w:rsid w:val="003F2F4E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542D"/>
    <w:rsid w:val="00586421"/>
    <w:rsid w:val="005865CE"/>
    <w:rsid w:val="0058674F"/>
    <w:rsid w:val="00590911"/>
    <w:rsid w:val="00596D36"/>
    <w:rsid w:val="005C08CA"/>
    <w:rsid w:val="005C4B8B"/>
    <w:rsid w:val="005E72B9"/>
    <w:rsid w:val="00621508"/>
    <w:rsid w:val="006304A1"/>
    <w:rsid w:val="00632664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E1B71"/>
    <w:rsid w:val="006E2D94"/>
    <w:rsid w:val="006E48FE"/>
    <w:rsid w:val="006F01F2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4472"/>
    <w:rsid w:val="008A55DC"/>
    <w:rsid w:val="008D0E90"/>
    <w:rsid w:val="008F4FE0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AD1AA4"/>
    <w:rsid w:val="00B06EF1"/>
    <w:rsid w:val="00B1160A"/>
    <w:rsid w:val="00B11B42"/>
    <w:rsid w:val="00B237E4"/>
    <w:rsid w:val="00B31D42"/>
    <w:rsid w:val="00B518CC"/>
    <w:rsid w:val="00B71A6B"/>
    <w:rsid w:val="00B86D80"/>
    <w:rsid w:val="00B93F71"/>
    <w:rsid w:val="00BA54CC"/>
    <w:rsid w:val="00BA7FB1"/>
    <w:rsid w:val="00BB4BEE"/>
    <w:rsid w:val="00BB6B02"/>
    <w:rsid w:val="00BD1C02"/>
    <w:rsid w:val="00BF471B"/>
    <w:rsid w:val="00C00E6A"/>
    <w:rsid w:val="00C024E7"/>
    <w:rsid w:val="00C11D9E"/>
    <w:rsid w:val="00C77BFA"/>
    <w:rsid w:val="00C878AB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37429"/>
    <w:rsid w:val="00E6142A"/>
    <w:rsid w:val="00E71EEE"/>
    <w:rsid w:val="00E75AA8"/>
    <w:rsid w:val="00E843B9"/>
    <w:rsid w:val="00EA674A"/>
    <w:rsid w:val="00EE0FBC"/>
    <w:rsid w:val="00EF7319"/>
    <w:rsid w:val="00EF7EBB"/>
    <w:rsid w:val="00F24112"/>
    <w:rsid w:val="00F3171C"/>
    <w:rsid w:val="00F3437B"/>
    <w:rsid w:val="00F3441E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  <w14:docId w14:val="22BFCEB4"/>
  <w15:docId w15:val="{781EC0C6-595F-47B9-977D-9A2DB1E0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2025-07-28T12:20:00Z</cp:lastPrinted>
  <dcterms:created xsi:type="dcterms:W3CDTF">2026-03-25T12:46:00Z</dcterms:created>
  <dcterms:modified xsi:type="dcterms:W3CDTF">2026-03-25T12:46:00Z</dcterms:modified>
</cp:coreProperties>
</file>