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2D421F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7.55pt;margin-top:185.85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Duh4Kd4AAAAAsBAAAPAAAAAAAAAAAAAAAAADIEAABkcnMvZG93bnJldi54bWxQSwUGAAAAAAQA&#10;BADzAAAAPwUAAAAA&#10;" filled="f" stroked="f">
            <v:textbox inset="0,0,0,0">
              <w:txbxContent>
                <w:p w:rsidR="00466A56" w:rsidRPr="00537DA8" w:rsidRDefault="00466A56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7671CA" w:rsidRDefault="00466A56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</w:t>
                  </w:r>
                  <w:r w:rsidR="005C4B8B" w:rsidRPr="00537DA8">
                    <w:rPr>
                      <w:b/>
                      <w:sz w:val="24"/>
                      <w:szCs w:val="24"/>
                    </w:rPr>
                    <w:t xml:space="preserve">комиссии </w:t>
                  </w:r>
                </w:p>
                <w:p w:rsidR="007671CA" w:rsidRPr="00E37429" w:rsidRDefault="007671CA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</w:t>
                  </w:r>
                  <w:r w:rsidRPr="00E37429">
                    <w:rPr>
                      <w:b/>
                      <w:sz w:val="24"/>
                      <w:szCs w:val="24"/>
                    </w:rPr>
                    <w:t xml:space="preserve">правом решающего голоса </w:t>
                  </w:r>
                </w:p>
                <w:p w:rsidR="007671CA" w:rsidRPr="00E37429" w:rsidRDefault="007671CA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E37429"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="005C4B8B" w:rsidRPr="00E37429">
                    <w:rPr>
                      <w:b/>
                      <w:sz w:val="24"/>
                      <w:szCs w:val="24"/>
                    </w:rPr>
                    <w:t>№</w:t>
                  </w:r>
                  <w:r w:rsidR="00537DA8" w:rsidRPr="00E37429">
                    <w:rPr>
                      <w:b/>
                      <w:sz w:val="24"/>
                      <w:szCs w:val="24"/>
                    </w:rPr>
                    <w:t>°</w:t>
                  </w:r>
                  <w:r w:rsidR="005C4B8B" w:rsidRPr="00E37429">
                    <w:rPr>
                      <w:b/>
                      <w:sz w:val="24"/>
                      <w:szCs w:val="24"/>
                    </w:rPr>
                    <w:t>30</w:t>
                  </w:r>
                  <w:r w:rsidR="00BA54CC">
                    <w:rPr>
                      <w:b/>
                      <w:sz w:val="24"/>
                      <w:szCs w:val="24"/>
                    </w:rPr>
                    <w:t>2</w:t>
                  </w:r>
                  <w:r w:rsidR="00DE45C3">
                    <w:rPr>
                      <w:b/>
                      <w:sz w:val="24"/>
                      <w:szCs w:val="24"/>
                    </w:rPr>
                    <w:t>3</w:t>
                  </w:r>
                  <w:r w:rsidR="00466A56" w:rsidRPr="00E37429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537DA8" w:rsidRPr="00DE45C3" w:rsidRDefault="00DE45C3" w:rsidP="00537DA8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DE45C3">
                    <w:rPr>
                      <w:b/>
                      <w:sz w:val="24"/>
                      <w:szCs w:val="24"/>
                    </w:rPr>
                    <w:t>Пахомовой Людмилы Дмитриевны</w:t>
                  </w:r>
                </w:p>
                <w:p w:rsidR="00466A56" w:rsidRPr="00682780" w:rsidRDefault="00466A56" w:rsidP="00682780">
                  <w:pPr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466A56" w:rsidRDefault="00466A56" w:rsidP="00FA4421">
                  <w:pPr>
                    <w:jc w:val="both"/>
                    <w:rPr>
                      <w:b/>
                    </w:rPr>
                  </w:pPr>
                </w:p>
                <w:p w:rsidR="00466A56" w:rsidRPr="00CA54F5" w:rsidRDefault="00466A56" w:rsidP="000B6BCD">
                  <w:pPr>
                    <w:jc w:val="both"/>
                  </w:pPr>
                </w:p>
                <w:p w:rsidR="00466A56" w:rsidRPr="000B6BCD" w:rsidRDefault="00466A56" w:rsidP="000B6BCD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466A56" w:rsidRPr="00512D15" w:rsidRDefault="005C08CA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466A56" w:rsidRPr="00512D15" w:rsidRDefault="005C08CA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466A56">
                    <w:rPr>
                      <w:sz w:val="24"/>
                      <w:szCs w:val="24"/>
                    </w:rPr>
                    <w:t>/</w:t>
                  </w:r>
                  <w:r w:rsidR="00BA54CC">
                    <w:rPr>
                      <w:sz w:val="24"/>
                      <w:szCs w:val="24"/>
                    </w:rPr>
                    <w:t>1</w:t>
                  </w:r>
                  <w:r w:rsidR="00DE45C3">
                    <w:rPr>
                      <w:sz w:val="24"/>
                      <w:szCs w:val="24"/>
                    </w:rPr>
                    <w:t>4</w:t>
                  </w:r>
                  <w:r w:rsidR="00C00E6A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5C08CA" w:rsidRDefault="005C08CA" w:rsidP="00C00E6A">
      <w:pPr>
        <w:ind w:firstLine="720"/>
        <w:jc w:val="both"/>
        <w:rPr>
          <w:sz w:val="24"/>
          <w:szCs w:val="24"/>
        </w:rPr>
      </w:pPr>
    </w:p>
    <w:p w:rsidR="00D125D0" w:rsidRPr="00C00E6A" w:rsidRDefault="0001223A" w:rsidP="00DE45C3">
      <w:pPr>
        <w:ind w:firstLine="720"/>
        <w:jc w:val="both"/>
        <w:rPr>
          <w:color w:val="000000"/>
          <w:sz w:val="24"/>
          <w:szCs w:val="24"/>
        </w:rPr>
      </w:pPr>
      <w:proofErr w:type="gramStart"/>
      <w:r w:rsidRPr="00DE45C3">
        <w:rPr>
          <w:sz w:val="24"/>
          <w:szCs w:val="24"/>
        </w:rPr>
        <w:t xml:space="preserve">На основании пункта а) </w:t>
      </w:r>
      <w:r w:rsidR="00682780" w:rsidRPr="00DE45C3">
        <w:rPr>
          <w:sz w:val="24"/>
          <w:szCs w:val="24"/>
        </w:rPr>
        <w:t>части</w:t>
      </w:r>
      <w:r w:rsidR="00537DA8" w:rsidRPr="00DE45C3">
        <w:rPr>
          <w:sz w:val="24"/>
          <w:szCs w:val="24"/>
        </w:rPr>
        <w:t xml:space="preserve"> 6 </w:t>
      </w:r>
      <w:r w:rsidRPr="00DE45C3">
        <w:rPr>
          <w:sz w:val="24"/>
          <w:szCs w:val="24"/>
        </w:rPr>
        <w:t>статьи 29 Федерального закона от 12 июня 2002 г</w:t>
      </w:r>
      <w:r w:rsidRPr="00DE45C3">
        <w:rPr>
          <w:sz w:val="24"/>
          <w:szCs w:val="24"/>
        </w:rPr>
        <w:t>о</w:t>
      </w:r>
      <w:r w:rsidRPr="00DE45C3">
        <w:rPr>
          <w:sz w:val="24"/>
          <w:szCs w:val="24"/>
        </w:rPr>
        <w:t>да № 67-ФЗ «Об основных гарантиях избирательных прав и права на участие в рефере</w:t>
      </w:r>
      <w:r w:rsidRPr="00DE45C3">
        <w:rPr>
          <w:sz w:val="24"/>
          <w:szCs w:val="24"/>
        </w:rPr>
        <w:t>н</w:t>
      </w:r>
      <w:r w:rsidRPr="00DE45C3">
        <w:rPr>
          <w:sz w:val="24"/>
          <w:szCs w:val="24"/>
        </w:rPr>
        <w:t>думе граждан Российской Федерации» и на основании письменного заявления члена уч</w:t>
      </w:r>
      <w:r w:rsidRPr="00DE45C3">
        <w:rPr>
          <w:sz w:val="24"/>
          <w:szCs w:val="24"/>
        </w:rPr>
        <w:t>а</w:t>
      </w:r>
      <w:r w:rsidRPr="00DE45C3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DE45C3">
        <w:rPr>
          <w:sz w:val="24"/>
          <w:szCs w:val="24"/>
        </w:rPr>
        <w:t xml:space="preserve">избирательного участка </w:t>
      </w:r>
      <w:r w:rsidR="006E48FE" w:rsidRPr="00DE45C3">
        <w:rPr>
          <w:sz w:val="24"/>
          <w:szCs w:val="24"/>
        </w:rPr>
        <w:t>№°30</w:t>
      </w:r>
      <w:r w:rsidR="00BA54CC" w:rsidRPr="00DE45C3">
        <w:rPr>
          <w:sz w:val="24"/>
          <w:szCs w:val="24"/>
        </w:rPr>
        <w:t>2</w:t>
      </w:r>
      <w:r w:rsidR="00DE45C3" w:rsidRPr="00DE45C3">
        <w:rPr>
          <w:sz w:val="24"/>
          <w:szCs w:val="24"/>
        </w:rPr>
        <w:t>3</w:t>
      </w:r>
      <w:r w:rsidR="006E48FE" w:rsidRPr="00DE45C3">
        <w:rPr>
          <w:sz w:val="24"/>
          <w:szCs w:val="24"/>
        </w:rPr>
        <w:t xml:space="preserve"> </w:t>
      </w:r>
      <w:r w:rsidR="00DE45C3" w:rsidRPr="00DE45C3">
        <w:rPr>
          <w:sz w:val="24"/>
          <w:szCs w:val="24"/>
        </w:rPr>
        <w:t>Пахомовой Людмилы Дмитриевны</w:t>
      </w:r>
      <w:r w:rsidRPr="00DE45C3">
        <w:rPr>
          <w:sz w:val="24"/>
          <w:szCs w:val="24"/>
        </w:rPr>
        <w:t>,</w:t>
      </w:r>
      <w:r w:rsidR="006E2D94" w:rsidRPr="00DE45C3">
        <w:rPr>
          <w:sz w:val="24"/>
          <w:szCs w:val="24"/>
        </w:rPr>
        <w:t xml:space="preserve"> </w:t>
      </w:r>
      <w:r w:rsidR="00C00E6A" w:rsidRPr="00DE45C3">
        <w:rPr>
          <w:sz w:val="24"/>
          <w:szCs w:val="24"/>
        </w:rPr>
        <w:t>19</w:t>
      </w:r>
      <w:r w:rsidR="00DE45C3" w:rsidRPr="00DE45C3">
        <w:rPr>
          <w:sz w:val="24"/>
          <w:szCs w:val="24"/>
        </w:rPr>
        <w:t>66</w:t>
      </w:r>
      <w:r w:rsidR="006E2D94" w:rsidRPr="00DE45C3">
        <w:rPr>
          <w:sz w:val="24"/>
          <w:szCs w:val="24"/>
        </w:rPr>
        <w:t xml:space="preserve"> года рождения,</w:t>
      </w:r>
      <w:r w:rsidRPr="00DE45C3">
        <w:rPr>
          <w:sz w:val="24"/>
          <w:szCs w:val="24"/>
        </w:rPr>
        <w:t xml:space="preserve"> </w:t>
      </w:r>
      <w:r w:rsidR="00537DA8" w:rsidRPr="00DE45C3">
        <w:rPr>
          <w:sz w:val="24"/>
          <w:szCs w:val="24"/>
        </w:rPr>
        <w:t>предложен -</w:t>
      </w:r>
      <w:r w:rsidRPr="00DE45C3">
        <w:rPr>
          <w:sz w:val="24"/>
          <w:szCs w:val="24"/>
        </w:rPr>
        <w:t xml:space="preserve"> </w:t>
      </w:r>
      <w:r w:rsidR="00DE45C3" w:rsidRPr="00DE45C3">
        <w:rPr>
          <w:sz w:val="24"/>
          <w:szCs w:val="24"/>
        </w:rPr>
        <w:t>Пермское региональное отделение Политической партии ЛДПР - Либерально-демократической</w:t>
      </w:r>
      <w:proofErr w:type="gramEnd"/>
      <w:r w:rsidR="00DE45C3" w:rsidRPr="00DE45C3">
        <w:rPr>
          <w:sz w:val="24"/>
          <w:szCs w:val="24"/>
        </w:rPr>
        <w:t xml:space="preserve"> па</w:t>
      </w:r>
      <w:r w:rsidR="00DE45C3" w:rsidRPr="00DE45C3">
        <w:rPr>
          <w:sz w:val="24"/>
          <w:szCs w:val="24"/>
        </w:rPr>
        <w:t>р</w:t>
      </w:r>
      <w:r w:rsidR="00DE45C3" w:rsidRPr="00DE45C3">
        <w:rPr>
          <w:sz w:val="24"/>
          <w:szCs w:val="24"/>
        </w:rPr>
        <w:t>тии России</w:t>
      </w:r>
      <w:r w:rsidRPr="00C00E6A">
        <w:rPr>
          <w:sz w:val="24"/>
          <w:szCs w:val="24"/>
        </w:rPr>
        <w:t>,</w:t>
      </w:r>
      <w:r w:rsidR="00682780" w:rsidRPr="00C00E6A">
        <w:rPr>
          <w:sz w:val="24"/>
          <w:szCs w:val="24"/>
        </w:rPr>
        <w:t xml:space="preserve"> </w:t>
      </w:r>
    </w:p>
    <w:p w:rsidR="00682780" w:rsidRPr="00C00E6A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FA0755" w:rsidRDefault="00FA4421" w:rsidP="00770A91">
      <w:pPr>
        <w:pStyle w:val="af5"/>
        <w:numPr>
          <w:ilvl w:val="0"/>
          <w:numId w:val="7"/>
        </w:numPr>
        <w:ind w:left="0" w:firstLine="567"/>
        <w:jc w:val="both"/>
        <w:rPr>
          <w:sz w:val="24"/>
        </w:rPr>
      </w:pPr>
      <w:r w:rsidRPr="00FA0755">
        <w:rPr>
          <w:sz w:val="24"/>
        </w:rPr>
        <w:t xml:space="preserve">Прекратить полномочия члена участковой комиссии </w:t>
      </w:r>
      <w:r w:rsidR="00484375" w:rsidRPr="006E48FE">
        <w:rPr>
          <w:sz w:val="24"/>
        </w:rPr>
        <w:t>с правом решающего голоса</w:t>
      </w:r>
      <w:r w:rsidR="00484375" w:rsidRPr="00484375">
        <w:rPr>
          <w:sz w:val="24"/>
        </w:rPr>
        <w:t xml:space="preserve"> </w:t>
      </w:r>
      <w:r w:rsidRPr="00FA0755">
        <w:rPr>
          <w:sz w:val="24"/>
        </w:rPr>
        <w:t xml:space="preserve">избирательного участка </w:t>
      </w:r>
      <w:r w:rsidR="00DE45C3" w:rsidRPr="00DE45C3">
        <w:rPr>
          <w:sz w:val="24"/>
        </w:rPr>
        <w:t>№°3023 Пахомовой Людмилы Дмитриевны, 1966 года р</w:t>
      </w:r>
      <w:r w:rsidR="00DE45C3" w:rsidRPr="00DE45C3">
        <w:rPr>
          <w:sz w:val="24"/>
        </w:rPr>
        <w:t>о</w:t>
      </w:r>
      <w:r w:rsidR="00DE45C3" w:rsidRPr="00DE45C3">
        <w:rPr>
          <w:sz w:val="24"/>
        </w:rPr>
        <w:t xml:space="preserve">ждения, </w:t>
      </w:r>
      <w:proofErr w:type="gramStart"/>
      <w:r w:rsidR="00DE45C3" w:rsidRPr="00DE45C3">
        <w:rPr>
          <w:sz w:val="24"/>
        </w:rPr>
        <w:t>предложен</w:t>
      </w:r>
      <w:proofErr w:type="gramEnd"/>
      <w:r w:rsidR="00DE45C3" w:rsidRPr="00DE45C3">
        <w:rPr>
          <w:sz w:val="24"/>
        </w:rPr>
        <w:t xml:space="preserve"> - Пермское региональное отделение Политической партии ЛДПР - Либерально-демократической па</w:t>
      </w:r>
      <w:r w:rsidR="00DE45C3" w:rsidRPr="00DE45C3">
        <w:rPr>
          <w:sz w:val="24"/>
        </w:rPr>
        <w:t>р</w:t>
      </w:r>
      <w:r w:rsidR="00DE45C3" w:rsidRPr="00DE45C3">
        <w:rPr>
          <w:sz w:val="24"/>
        </w:rPr>
        <w:t>тии России</w:t>
      </w:r>
      <w:r w:rsidR="00770A91" w:rsidRPr="00FA0755">
        <w:rPr>
          <w:sz w:val="24"/>
        </w:rPr>
        <w:t>.</w:t>
      </w:r>
    </w:p>
    <w:p w:rsidR="00E37429" w:rsidRDefault="007145B9" w:rsidP="00E37429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BA54CC">
        <w:rPr>
          <w:sz w:val="24"/>
        </w:rPr>
        <w:t>2</w:t>
      </w:r>
      <w:r w:rsidR="00DE45C3">
        <w:rPr>
          <w:sz w:val="24"/>
        </w:rPr>
        <w:t>3</w:t>
      </w:r>
      <w:r w:rsidRPr="00537DA8">
        <w:rPr>
          <w:sz w:val="24"/>
        </w:rPr>
        <w:t>.</w:t>
      </w:r>
      <w:r w:rsidR="00E37429" w:rsidRPr="00E37429">
        <w:rPr>
          <w:sz w:val="24"/>
        </w:rPr>
        <w:t xml:space="preserve"> </w:t>
      </w:r>
    </w:p>
    <w:p w:rsidR="00E37429" w:rsidRPr="00EB13A2" w:rsidRDefault="00E37429" w:rsidP="00E37429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EB13A2">
        <w:rPr>
          <w:sz w:val="24"/>
        </w:rPr>
        <w:t>Предложить Избирательной комиссии Пермского края для зачисления в р</w:t>
      </w:r>
      <w:r w:rsidRPr="00EB13A2">
        <w:rPr>
          <w:sz w:val="24"/>
        </w:rPr>
        <w:t>е</w:t>
      </w:r>
      <w:r w:rsidRPr="00EB13A2">
        <w:rPr>
          <w:sz w:val="24"/>
        </w:rPr>
        <w:t>зерв составов участковых комиссий Кировского района города Перми №</w:t>
      </w:r>
      <w:r>
        <w:rPr>
          <w:b/>
          <w:sz w:val="24"/>
        </w:rPr>
        <w:t>°</w:t>
      </w:r>
      <w:r w:rsidRPr="00EB13A2">
        <w:rPr>
          <w:sz w:val="24"/>
        </w:rPr>
        <w:t>3001-3052 ка</w:t>
      </w:r>
      <w:r w:rsidRPr="00EB13A2">
        <w:rPr>
          <w:sz w:val="24"/>
        </w:rPr>
        <w:t>н</w:t>
      </w:r>
      <w:r w:rsidRPr="00EB13A2">
        <w:rPr>
          <w:sz w:val="24"/>
        </w:rPr>
        <w:t xml:space="preserve">дидатуру </w:t>
      </w:r>
      <w:r w:rsidR="00DE45C3" w:rsidRPr="00DE45C3">
        <w:rPr>
          <w:sz w:val="24"/>
        </w:rPr>
        <w:t>Пахомовой Людмилы Дмитриевны, 1966 года р</w:t>
      </w:r>
      <w:r w:rsidR="00DE45C3" w:rsidRPr="00DE45C3">
        <w:rPr>
          <w:sz w:val="24"/>
        </w:rPr>
        <w:t>о</w:t>
      </w:r>
      <w:r w:rsidR="00DE45C3" w:rsidRPr="00DE45C3">
        <w:rPr>
          <w:sz w:val="24"/>
        </w:rPr>
        <w:t>ждения, предложен - Пермское региональное отделение Политической партии ЛДПР - Либерально-демократической па</w:t>
      </w:r>
      <w:r w:rsidR="00DE45C3" w:rsidRPr="00DE45C3">
        <w:rPr>
          <w:sz w:val="24"/>
        </w:rPr>
        <w:t>р</w:t>
      </w:r>
      <w:r w:rsidR="00DE45C3" w:rsidRPr="00DE45C3">
        <w:rPr>
          <w:sz w:val="24"/>
        </w:rPr>
        <w:t>тии России</w:t>
      </w:r>
      <w:r w:rsidRPr="00EB13A2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FBC" w:rsidRDefault="00EE0FBC">
      <w:r>
        <w:separator/>
      </w:r>
    </w:p>
  </w:endnote>
  <w:endnote w:type="continuationSeparator" w:id="0">
    <w:p w:rsidR="00EE0FBC" w:rsidRDefault="00EE0F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56" w:rsidRDefault="002D421F">
    <w:pPr>
      <w:framePr w:wrap="around" w:vAnchor="text" w:hAnchor="margin" w:xAlign="right" w:y="1"/>
    </w:pPr>
    <w:r>
      <w:fldChar w:fldCharType="begin"/>
    </w:r>
    <w:r w:rsidR="00466A56">
      <w:instrText xml:space="preserve">PAGE  </w:instrText>
    </w:r>
    <w:r>
      <w:fldChar w:fldCharType="separate"/>
    </w:r>
    <w:r w:rsidR="00466A56">
      <w:rPr>
        <w:noProof/>
      </w:rPr>
      <w:t>1</w:t>
    </w:r>
    <w:r>
      <w:rPr>
        <w:noProof/>
      </w:rPr>
      <w:fldChar w:fldCharType="end"/>
    </w:r>
  </w:p>
  <w:p w:rsidR="00466A56" w:rsidRDefault="00466A56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56" w:rsidRDefault="00466A5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FBC" w:rsidRDefault="00EE0FBC">
      <w:r>
        <w:separator/>
      </w:r>
    </w:p>
  </w:footnote>
  <w:footnote w:type="continuationSeparator" w:id="0">
    <w:p w:rsidR="00EE0FBC" w:rsidRDefault="00EE0F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56" w:rsidRDefault="002D421F">
    <w:pPr>
      <w:framePr w:wrap="around" w:vAnchor="text" w:hAnchor="margin" w:xAlign="center" w:y="1"/>
    </w:pPr>
    <w:r>
      <w:fldChar w:fldCharType="begin"/>
    </w:r>
    <w:r w:rsidR="00466A56">
      <w:instrText xml:space="preserve">PAGE  </w:instrText>
    </w:r>
    <w:r>
      <w:fldChar w:fldCharType="end"/>
    </w:r>
  </w:p>
  <w:p w:rsidR="00466A56" w:rsidRDefault="00466A5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56" w:rsidRDefault="002D421F">
    <w:pPr>
      <w:framePr w:wrap="around" w:vAnchor="text" w:hAnchor="margin" w:xAlign="center" w:y="1"/>
    </w:pPr>
    <w:r>
      <w:fldChar w:fldCharType="begin"/>
    </w:r>
    <w:r w:rsidR="00E37429">
      <w:instrText xml:space="preserve">PAGE  </w:instrText>
    </w:r>
    <w:r>
      <w:fldChar w:fldCharType="separate"/>
    </w:r>
    <w:r w:rsidR="00DE45C3">
      <w:rPr>
        <w:noProof/>
      </w:rPr>
      <w:t>2</w:t>
    </w:r>
    <w:r>
      <w:rPr>
        <w:noProof/>
      </w:rPr>
      <w:fldChar w:fldCharType="end"/>
    </w:r>
  </w:p>
  <w:p w:rsidR="00466A56" w:rsidRDefault="00466A56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466A56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66A56" w:rsidRDefault="00466A56" w:rsidP="00FA4421">
          <w:pPr>
            <w:pStyle w:val="a6"/>
            <w:spacing w:after="0" w:line="240" w:lineRule="auto"/>
            <w:jc w:val="center"/>
          </w:pPr>
        </w:p>
      </w:tc>
    </w:tr>
    <w:tr w:rsidR="00466A56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66A56" w:rsidRPr="00503550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466A56" w:rsidRPr="0076064B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466A56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466A56" w:rsidRPr="003A6659" w:rsidRDefault="00466A56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466A56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466A56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466A56" w:rsidRPr="00997B87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466A56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466A56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466A56" w:rsidRDefault="00466A5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183E577A"/>
    <w:lvl w:ilvl="0" w:tplc="58BEDF58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51066"/>
    <w:rsid w:val="00085DCE"/>
    <w:rsid w:val="000B4A0E"/>
    <w:rsid w:val="000B6BCD"/>
    <w:rsid w:val="000C44C5"/>
    <w:rsid w:val="000D75F1"/>
    <w:rsid w:val="000E799F"/>
    <w:rsid w:val="000E7ED2"/>
    <w:rsid w:val="001243E3"/>
    <w:rsid w:val="00125315"/>
    <w:rsid w:val="00133052"/>
    <w:rsid w:val="00164218"/>
    <w:rsid w:val="0017083F"/>
    <w:rsid w:val="00170D09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54CB7"/>
    <w:rsid w:val="00255B6B"/>
    <w:rsid w:val="0029672B"/>
    <w:rsid w:val="00296DC5"/>
    <w:rsid w:val="002B1791"/>
    <w:rsid w:val="002C2A72"/>
    <w:rsid w:val="002C5416"/>
    <w:rsid w:val="002D421F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C05D8"/>
    <w:rsid w:val="003E2348"/>
    <w:rsid w:val="003E7736"/>
    <w:rsid w:val="003F185C"/>
    <w:rsid w:val="003F2F4E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542D"/>
    <w:rsid w:val="00586421"/>
    <w:rsid w:val="005865CE"/>
    <w:rsid w:val="0058674F"/>
    <w:rsid w:val="00590911"/>
    <w:rsid w:val="00596D36"/>
    <w:rsid w:val="005C08CA"/>
    <w:rsid w:val="005C4B8B"/>
    <w:rsid w:val="005E72B9"/>
    <w:rsid w:val="00621508"/>
    <w:rsid w:val="006304A1"/>
    <w:rsid w:val="00632664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E1B71"/>
    <w:rsid w:val="006E2D94"/>
    <w:rsid w:val="006E48FE"/>
    <w:rsid w:val="006F01F2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4472"/>
    <w:rsid w:val="008A55DC"/>
    <w:rsid w:val="008D0E90"/>
    <w:rsid w:val="008F4FE0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AD1AA4"/>
    <w:rsid w:val="00B06EF1"/>
    <w:rsid w:val="00B1160A"/>
    <w:rsid w:val="00B11B42"/>
    <w:rsid w:val="00B237E4"/>
    <w:rsid w:val="00B31D42"/>
    <w:rsid w:val="00B518CC"/>
    <w:rsid w:val="00B71A6B"/>
    <w:rsid w:val="00B86D80"/>
    <w:rsid w:val="00B93F71"/>
    <w:rsid w:val="00BA54CC"/>
    <w:rsid w:val="00BA7FB1"/>
    <w:rsid w:val="00BB4BEE"/>
    <w:rsid w:val="00BB6B02"/>
    <w:rsid w:val="00BD1C02"/>
    <w:rsid w:val="00BF471B"/>
    <w:rsid w:val="00C00E6A"/>
    <w:rsid w:val="00C024E7"/>
    <w:rsid w:val="00C11D9E"/>
    <w:rsid w:val="00C77BFA"/>
    <w:rsid w:val="00C878AB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5C3"/>
    <w:rsid w:val="00DE48F3"/>
    <w:rsid w:val="00DE4F23"/>
    <w:rsid w:val="00DE66A8"/>
    <w:rsid w:val="00DF45D4"/>
    <w:rsid w:val="00E01328"/>
    <w:rsid w:val="00E11D12"/>
    <w:rsid w:val="00E12293"/>
    <w:rsid w:val="00E37429"/>
    <w:rsid w:val="00E6142A"/>
    <w:rsid w:val="00E71EEE"/>
    <w:rsid w:val="00E75AA8"/>
    <w:rsid w:val="00E843B9"/>
    <w:rsid w:val="00EA674A"/>
    <w:rsid w:val="00EE0FBC"/>
    <w:rsid w:val="00EF7319"/>
    <w:rsid w:val="00EF7EBB"/>
    <w:rsid w:val="00F24112"/>
    <w:rsid w:val="00F3171C"/>
    <w:rsid w:val="00F3437B"/>
    <w:rsid w:val="00F3441E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6</TotalTime>
  <Pages>1</Pages>
  <Words>205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2</cp:revision>
  <cp:lastPrinted>2025-07-28T12:20:00Z</cp:lastPrinted>
  <dcterms:created xsi:type="dcterms:W3CDTF">2026-03-26T06:09:00Z</dcterms:created>
  <dcterms:modified xsi:type="dcterms:W3CDTF">2026-03-26T06:09:00Z</dcterms:modified>
</cp:coreProperties>
</file>