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B9704F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F20B41">
                    <w:rPr>
                      <w:b/>
                      <w:sz w:val="24"/>
                      <w:szCs w:val="24"/>
                    </w:rPr>
                    <w:t>2</w:t>
                  </w:r>
                  <w:r w:rsidR="003710E8">
                    <w:rPr>
                      <w:b/>
                      <w:sz w:val="24"/>
                      <w:szCs w:val="24"/>
                    </w:rPr>
                    <w:t>4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035DAD" w:rsidRPr="003710E8" w:rsidRDefault="00473CAA" w:rsidP="00473CAA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473CAA">
                    <w:rPr>
                      <w:b/>
                      <w:sz w:val="24"/>
                      <w:szCs w:val="24"/>
                    </w:rPr>
                    <w:t xml:space="preserve">Замотаевой Динары </w:t>
                  </w:r>
                  <w:proofErr w:type="spellStart"/>
                  <w:r w:rsidRPr="00473CAA">
                    <w:rPr>
                      <w:b/>
                      <w:sz w:val="24"/>
                      <w:szCs w:val="24"/>
                    </w:rPr>
                    <w:t>Рифатовны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35DAD">
                    <w:rPr>
                      <w:sz w:val="24"/>
                      <w:szCs w:val="24"/>
                    </w:rPr>
                    <w:t>/</w:t>
                  </w:r>
                  <w:r w:rsidR="001B4957">
                    <w:rPr>
                      <w:sz w:val="24"/>
                      <w:szCs w:val="24"/>
                    </w:rPr>
                    <w:t>1</w:t>
                  </w:r>
                  <w:r w:rsidR="00473CAA">
                    <w:rPr>
                      <w:sz w:val="24"/>
                      <w:szCs w:val="24"/>
                    </w:rPr>
                    <w:t>5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956B71" w:rsidRDefault="0001223A" w:rsidP="00473CAA">
      <w:pPr>
        <w:ind w:firstLine="720"/>
        <w:jc w:val="both"/>
        <w:rPr>
          <w:sz w:val="24"/>
          <w:szCs w:val="24"/>
        </w:rPr>
      </w:pPr>
      <w:proofErr w:type="gramStart"/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B76DDA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B76DDA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473CAA">
        <w:rPr>
          <w:sz w:val="24"/>
          <w:szCs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</w:t>
      </w:r>
      <w:r w:rsidR="00B57D3B" w:rsidRPr="00956B71">
        <w:rPr>
          <w:sz w:val="24"/>
          <w:szCs w:val="24"/>
        </w:rPr>
        <w:t>30</w:t>
      </w:r>
      <w:r w:rsidR="00F20B41" w:rsidRPr="00956B71">
        <w:rPr>
          <w:sz w:val="24"/>
          <w:szCs w:val="24"/>
        </w:rPr>
        <w:t>2</w:t>
      </w:r>
      <w:r w:rsidR="003710E8" w:rsidRPr="00956B71">
        <w:rPr>
          <w:sz w:val="24"/>
          <w:szCs w:val="24"/>
        </w:rPr>
        <w:t>4</w:t>
      </w:r>
      <w:r w:rsidR="00B57D3B" w:rsidRPr="00956B71">
        <w:rPr>
          <w:sz w:val="24"/>
          <w:szCs w:val="24"/>
        </w:rPr>
        <w:t xml:space="preserve"> </w:t>
      </w:r>
      <w:r w:rsidR="00473CAA" w:rsidRPr="00473CAA">
        <w:rPr>
          <w:sz w:val="24"/>
          <w:szCs w:val="24"/>
        </w:rPr>
        <w:t xml:space="preserve">Замотаевой Динары </w:t>
      </w:r>
      <w:proofErr w:type="spellStart"/>
      <w:r w:rsidR="00473CAA" w:rsidRPr="00473CAA">
        <w:rPr>
          <w:sz w:val="24"/>
          <w:szCs w:val="24"/>
        </w:rPr>
        <w:t>Рифатовны</w:t>
      </w:r>
      <w:proofErr w:type="spellEnd"/>
      <w:r w:rsidR="00704414" w:rsidRPr="00473CAA">
        <w:rPr>
          <w:sz w:val="24"/>
          <w:szCs w:val="24"/>
        </w:rPr>
        <w:t>, 19</w:t>
      </w:r>
      <w:r w:rsidR="003710E8" w:rsidRPr="00473CAA">
        <w:rPr>
          <w:sz w:val="24"/>
          <w:szCs w:val="24"/>
        </w:rPr>
        <w:t>8</w:t>
      </w:r>
      <w:r w:rsidR="00473CAA" w:rsidRPr="00473CAA">
        <w:rPr>
          <w:sz w:val="24"/>
          <w:szCs w:val="24"/>
        </w:rPr>
        <w:t>9</w:t>
      </w:r>
      <w:r w:rsidR="00704414" w:rsidRPr="00473CAA">
        <w:rPr>
          <w:sz w:val="24"/>
          <w:szCs w:val="24"/>
        </w:rPr>
        <w:t xml:space="preserve"> года рождения, предложен </w:t>
      </w:r>
      <w:r w:rsidR="00704414" w:rsidRPr="00956B71">
        <w:rPr>
          <w:sz w:val="24"/>
          <w:szCs w:val="24"/>
        </w:rPr>
        <w:t xml:space="preserve">– </w:t>
      </w:r>
      <w:r w:rsidR="00473CAA" w:rsidRPr="00473CAA">
        <w:rPr>
          <w:sz w:val="24"/>
          <w:szCs w:val="24"/>
        </w:rPr>
        <w:t>Пермская Р</w:t>
      </w:r>
      <w:r w:rsidR="00473CAA" w:rsidRPr="00473CAA">
        <w:rPr>
          <w:sz w:val="24"/>
          <w:szCs w:val="24"/>
        </w:rPr>
        <w:t>е</w:t>
      </w:r>
      <w:r w:rsidR="00473CAA" w:rsidRPr="00473CAA">
        <w:rPr>
          <w:sz w:val="24"/>
          <w:szCs w:val="24"/>
        </w:rPr>
        <w:t>гиональная Общественная Организация Ветеранов (пенсионеров) войны</w:t>
      </w:r>
      <w:proofErr w:type="gramEnd"/>
      <w:r w:rsidR="00473CAA" w:rsidRPr="00473CAA">
        <w:rPr>
          <w:sz w:val="24"/>
          <w:szCs w:val="24"/>
        </w:rPr>
        <w:t>, труда, воор</w:t>
      </w:r>
      <w:r w:rsidR="00473CAA" w:rsidRPr="00473CAA">
        <w:rPr>
          <w:sz w:val="24"/>
          <w:szCs w:val="24"/>
        </w:rPr>
        <w:t>у</w:t>
      </w:r>
      <w:r w:rsidR="00473CAA" w:rsidRPr="00473CAA">
        <w:rPr>
          <w:sz w:val="24"/>
          <w:szCs w:val="24"/>
        </w:rPr>
        <w:t>женных сил и правоохранительных органов</w:t>
      </w:r>
      <w:r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F20B41">
        <w:rPr>
          <w:sz w:val="24"/>
        </w:rPr>
        <w:t>2</w:t>
      </w:r>
      <w:r w:rsidR="003710E8">
        <w:rPr>
          <w:sz w:val="24"/>
        </w:rPr>
        <w:t>4</w:t>
      </w:r>
      <w:r w:rsidR="006454D6">
        <w:rPr>
          <w:sz w:val="24"/>
        </w:rPr>
        <w:t xml:space="preserve"> </w:t>
      </w:r>
      <w:r w:rsidR="00473CAA" w:rsidRPr="00473CAA">
        <w:rPr>
          <w:sz w:val="24"/>
        </w:rPr>
        <w:t xml:space="preserve">Замотаевой Динары </w:t>
      </w:r>
      <w:proofErr w:type="spellStart"/>
      <w:r w:rsidR="00473CAA" w:rsidRPr="00473CAA">
        <w:rPr>
          <w:sz w:val="24"/>
        </w:rPr>
        <w:t>Рифатовны</w:t>
      </w:r>
      <w:proofErr w:type="spellEnd"/>
      <w:r w:rsidR="00473CAA" w:rsidRPr="00473CAA">
        <w:rPr>
          <w:sz w:val="24"/>
        </w:rPr>
        <w:t>, 1989 года рожд</w:t>
      </w:r>
      <w:r w:rsidR="00473CAA" w:rsidRPr="00473CAA">
        <w:rPr>
          <w:sz w:val="24"/>
        </w:rPr>
        <w:t>е</w:t>
      </w:r>
      <w:r w:rsidR="00473CAA" w:rsidRPr="00473CAA">
        <w:rPr>
          <w:sz w:val="24"/>
        </w:rPr>
        <w:t xml:space="preserve">ния, </w:t>
      </w:r>
      <w:proofErr w:type="gramStart"/>
      <w:r w:rsidR="00473CAA" w:rsidRPr="00473CAA">
        <w:rPr>
          <w:sz w:val="24"/>
        </w:rPr>
        <w:t>предложен</w:t>
      </w:r>
      <w:proofErr w:type="gramEnd"/>
      <w:r w:rsidR="00473CAA" w:rsidRPr="00473CAA">
        <w:rPr>
          <w:sz w:val="24"/>
        </w:rPr>
        <w:t xml:space="preserve"> </w:t>
      </w:r>
      <w:r w:rsidR="00473CAA" w:rsidRPr="00956B71">
        <w:rPr>
          <w:sz w:val="24"/>
        </w:rPr>
        <w:t xml:space="preserve">– </w:t>
      </w:r>
      <w:r w:rsidR="00473CAA" w:rsidRPr="00473CAA">
        <w:rPr>
          <w:sz w:val="24"/>
        </w:rPr>
        <w:t>Пермская Региональная Общественная Организация Ветеранов (пенси</w:t>
      </w:r>
      <w:r w:rsidR="00473CAA" w:rsidRPr="00473CAA">
        <w:rPr>
          <w:sz w:val="24"/>
        </w:rPr>
        <w:t>о</w:t>
      </w:r>
      <w:r w:rsidR="00473CAA" w:rsidRPr="00473CAA">
        <w:rPr>
          <w:sz w:val="24"/>
        </w:rPr>
        <w:t>неров) войны, труда, воор</w:t>
      </w:r>
      <w:r w:rsidR="00473CAA" w:rsidRPr="00473CAA">
        <w:rPr>
          <w:sz w:val="24"/>
        </w:rPr>
        <w:t>у</w:t>
      </w:r>
      <w:r w:rsidR="00473CAA" w:rsidRPr="00473CAA">
        <w:rPr>
          <w:sz w:val="24"/>
        </w:rPr>
        <w:t>женных сил и правоохранительных органов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F20B41">
        <w:rPr>
          <w:sz w:val="24"/>
        </w:rPr>
        <w:t>2</w:t>
      </w:r>
      <w:r w:rsidR="003710E8">
        <w:rPr>
          <w:sz w:val="24"/>
        </w:rPr>
        <w:t>4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B76DDA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B76DDA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F20B41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E071C2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21D" w:rsidRDefault="000F021D">
      <w:r>
        <w:separator/>
      </w:r>
    </w:p>
  </w:endnote>
  <w:endnote w:type="continuationSeparator" w:id="0">
    <w:p w:rsidR="000F021D" w:rsidRDefault="000F0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B9704F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21D" w:rsidRDefault="000F021D">
      <w:r>
        <w:separator/>
      </w:r>
    </w:p>
  </w:footnote>
  <w:footnote w:type="continuationSeparator" w:id="0">
    <w:p w:rsidR="000F021D" w:rsidRDefault="000F02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B9704F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B9704F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B4957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E0EE5"/>
    <w:rsid w:val="002F70BC"/>
    <w:rsid w:val="003012C6"/>
    <w:rsid w:val="00303589"/>
    <w:rsid w:val="00314270"/>
    <w:rsid w:val="00323621"/>
    <w:rsid w:val="00331EFD"/>
    <w:rsid w:val="00347718"/>
    <w:rsid w:val="0035165D"/>
    <w:rsid w:val="003710E8"/>
    <w:rsid w:val="00373942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73CAA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56B71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76DDA"/>
    <w:rsid w:val="00B86D80"/>
    <w:rsid w:val="00B93F71"/>
    <w:rsid w:val="00B9704F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071C2"/>
    <w:rsid w:val="00E11D12"/>
    <w:rsid w:val="00E12293"/>
    <w:rsid w:val="00E26F58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0B41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1</Pages>
  <Words>172</Words>
  <Characters>1299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2</cp:revision>
  <cp:lastPrinted>2024-01-31T07:23:00Z</cp:lastPrinted>
  <dcterms:created xsi:type="dcterms:W3CDTF">2026-03-26T06:25:00Z</dcterms:created>
  <dcterms:modified xsi:type="dcterms:W3CDTF">2026-03-26T06:25:00Z</dcterms:modified>
</cp:coreProperties>
</file>