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C2094E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7.55pt;margin-top:185.85pt;width:238.95pt;height:80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Duh4Kd4AAAAAsBAAAPAAAAAAAAAAAAAAAAADIEAABkcnMvZG93bnJldi54bWxQSwUGAAAAAAQA&#10;BADzAAAAPwUAAAAA&#10;" filled="f" stroked="f">
            <v:textbox inset="0,0,0,0">
              <w:txbxContent>
                <w:p w:rsidR="00466A56" w:rsidRPr="00537DA8" w:rsidRDefault="00466A56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:rsidR="007671CA" w:rsidRDefault="00466A56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</w:t>
                  </w:r>
                  <w:r w:rsidR="005C4B8B" w:rsidRPr="00537DA8">
                    <w:rPr>
                      <w:b/>
                      <w:sz w:val="24"/>
                      <w:szCs w:val="24"/>
                    </w:rPr>
                    <w:t xml:space="preserve">комиссии </w:t>
                  </w:r>
                </w:p>
                <w:p w:rsidR="007671CA" w:rsidRPr="00E37429" w:rsidRDefault="007671CA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</w:t>
                  </w:r>
                  <w:r w:rsidRPr="00E37429">
                    <w:rPr>
                      <w:b/>
                      <w:sz w:val="24"/>
                      <w:szCs w:val="24"/>
                    </w:rPr>
                    <w:t xml:space="preserve">правом решающего голоса </w:t>
                  </w:r>
                </w:p>
                <w:p w:rsidR="007671CA" w:rsidRPr="00E37429" w:rsidRDefault="007671CA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E37429"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="005C4B8B" w:rsidRPr="00E37429">
                    <w:rPr>
                      <w:b/>
                      <w:sz w:val="24"/>
                      <w:szCs w:val="24"/>
                    </w:rPr>
                    <w:t>№</w:t>
                  </w:r>
                  <w:r w:rsidR="00537DA8" w:rsidRPr="00E37429">
                    <w:rPr>
                      <w:b/>
                      <w:sz w:val="24"/>
                      <w:szCs w:val="24"/>
                    </w:rPr>
                    <w:t>°</w:t>
                  </w:r>
                  <w:r w:rsidR="005C4B8B" w:rsidRPr="00E37429">
                    <w:rPr>
                      <w:b/>
                      <w:sz w:val="24"/>
                      <w:szCs w:val="24"/>
                    </w:rPr>
                    <w:t>30</w:t>
                  </w:r>
                  <w:r w:rsidR="00770868">
                    <w:rPr>
                      <w:b/>
                      <w:sz w:val="24"/>
                      <w:szCs w:val="24"/>
                    </w:rPr>
                    <w:t>48</w:t>
                  </w:r>
                </w:p>
                <w:p w:rsidR="00537DA8" w:rsidRPr="00DE45C3" w:rsidRDefault="00770868" w:rsidP="00537DA8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proofErr w:type="spellStart"/>
                  <w:r w:rsidRPr="00770868">
                    <w:rPr>
                      <w:b/>
                      <w:sz w:val="24"/>
                      <w:szCs w:val="24"/>
                    </w:rPr>
                    <w:t>Курленя</w:t>
                  </w:r>
                  <w:proofErr w:type="spellEnd"/>
                  <w:r w:rsidRPr="00770868">
                    <w:rPr>
                      <w:b/>
                      <w:sz w:val="24"/>
                      <w:szCs w:val="24"/>
                    </w:rPr>
                    <w:t xml:space="preserve"> Юлии Алексеевны</w:t>
                  </w:r>
                </w:p>
                <w:p w:rsidR="00466A56" w:rsidRPr="00682780" w:rsidRDefault="00466A56" w:rsidP="00682780">
                  <w:pPr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466A56" w:rsidRDefault="00466A56" w:rsidP="00FA4421">
                  <w:pPr>
                    <w:jc w:val="both"/>
                    <w:rPr>
                      <w:b/>
                    </w:rPr>
                  </w:pPr>
                </w:p>
                <w:p w:rsidR="00466A56" w:rsidRPr="00CA54F5" w:rsidRDefault="00466A56" w:rsidP="000B6BCD">
                  <w:pPr>
                    <w:jc w:val="both"/>
                  </w:pPr>
                </w:p>
                <w:p w:rsidR="00466A56" w:rsidRPr="000B6BCD" w:rsidRDefault="00466A56" w:rsidP="000B6BCD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:rsidR="00466A56" w:rsidRPr="00512D15" w:rsidRDefault="005C08CA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:rsidR="00466A56" w:rsidRPr="00512D15" w:rsidRDefault="005C08CA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466A56">
                    <w:rPr>
                      <w:sz w:val="24"/>
                      <w:szCs w:val="24"/>
                    </w:rPr>
                    <w:t>/</w:t>
                  </w:r>
                  <w:r w:rsidR="00770868">
                    <w:rPr>
                      <w:sz w:val="24"/>
                      <w:szCs w:val="24"/>
                    </w:rPr>
                    <w:t>23</w:t>
                  </w:r>
                  <w:r w:rsidR="00C00E6A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D125D0" w:rsidRDefault="00D125D0" w:rsidP="00DE4F23">
      <w:pPr>
        <w:pStyle w:val="a7"/>
        <w:spacing w:line="360" w:lineRule="auto"/>
        <w:ind w:firstLine="0"/>
      </w:pPr>
    </w:p>
    <w:p w:rsidR="00AC47D8" w:rsidRDefault="00AC47D8" w:rsidP="00DE4F23">
      <w:pPr>
        <w:pStyle w:val="a7"/>
        <w:spacing w:line="360" w:lineRule="auto"/>
        <w:ind w:firstLine="0"/>
      </w:pPr>
    </w:p>
    <w:p w:rsidR="005C08CA" w:rsidRDefault="005C08CA" w:rsidP="00C00E6A">
      <w:pPr>
        <w:ind w:firstLine="720"/>
        <w:jc w:val="both"/>
        <w:rPr>
          <w:sz w:val="24"/>
          <w:szCs w:val="24"/>
        </w:rPr>
      </w:pPr>
    </w:p>
    <w:p w:rsidR="00D125D0" w:rsidRPr="00770868" w:rsidRDefault="0001223A" w:rsidP="00770868">
      <w:pPr>
        <w:ind w:firstLine="720"/>
        <w:jc w:val="both"/>
        <w:rPr>
          <w:color w:val="000000"/>
          <w:sz w:val="18"/>
          <w:szCs w:val="18"/>
        </w:rPr>
      </w:pPr>
      <w:proofErr w:type="gramStart"/>
      <w:r w:rsidRPr="00DE45C3">
        <w:rPr>
          <w:sz w:val="24"/>
          <w:szCs w:val="24"/>
        </w:rPr>
        <w:t xml:space="preserve">На основании пункта а) </w:t>
      </w:r>
      <w:r w:rsidR="00682780" w:rsidRPr="00DE45C3">
        <w:rPr>
          <w:sz w:val="24"/>
          <w:szCs w:val="24"/>
        </w:rPr>
        <w:t>части</w:t>
      </w:r>
      <w:r w:rsidR="00537DA8" w:rsidRPr="00DE45C3">
        <w:rPr>
          <w:sz w:val="24"/>
          <w:szCs w:val="24"/>
        </w:rPr>
        <w:t xml:space="preserve"> 6 </w:t>
      </w:r>
      <w:r w:rsidRPr="00DE45C3">
        <w:rPr>
          <w:sz w:val="24"/>
          <w:szCs w:val="24"/>
        </w:rPr>
        <w:t>статьи 29 Федерального закона от 12 июня 2002 г</w:t>
      </w:r>
      <w:r w:rsidRPr="00DE45C3">
        <w:rPr>
          <w:sz w:val="24"/>
          <w:szCs w:val="24"/>
        </w:rPr>
        <w:t>о</w:t>
      </w:r>
      <w:r w:rsidRPr="00DE45C3">
        <w:rPr>
          <w:sz w:val="24"/>
          <w:szCs w:val="24"/>
        </w:rPr>
        <w:t xml:space="preserve">да № 67-ФЗ </w:t>
      </w:r>
      <w:r w:rsidR="00770868">
        <w:rPr>
          <w:sz w:val="24"/>
          <w:szCs w:val="24"/>
        </w:rPr>
        <w:t>«</w:t>
      </w:r>
      <w:r w:rsidRPr="00DE45C3">
        <w:rPr>
          <w:sz w:val="24"/>
          <w:szCs w:val="24"/>
        </w:rPr>
        <w:t>Об основных гарантиях избирательных прав и права на участие в рефере</w:t>
      </w:r>
      <w:r w:rsidRPr="00DE45C3">
        <w:rPr>
          <w:sz w:val="24"/>
          <w:szCs w:val="24"/>
        </w:rPr>
        <w:t>н</w:t>
      </w:r>
      <w:r w:rsidRPr="00DE45C3">
        <w:rPr>
          <w:sz w:val="24"/>
          <w:szCs w:val="24"/>
        </w:rPr>
        <w:t>думе граждан Российской Федерации</w:t>
      </w:r>
      <w:r w:rsidR="00770868">
        <w:rPr>
          <w:sz w:val="24"/>
          <w:szCs w:val="24"/>
        </w:rPr>
        <w:t>»</w:t>
      </w:r>
      <w:r w:rsidRPr="00DE45C3">
        <w:rPr>
          <w:sz w:val="24"/>
          <w:szCs w:val="24"/>
        </w:rPr>
        <w:t xml:space="preserve"> и на основании письменного заявления члена уч</w:t>
      </w:r>
      <w:r w:rsidRPr="00DE45C3">
        <w:rPr>
          <w:sz w:val="24"/>
          <w:szCs w:val="24"/>
        </w:rPr>
        <w:t>а</w:t>
      </w:r>
      <w:r w:rsidRPr="00DE45C3">
        <w:rPr>
          <w:sz w:val="24"/>
          <w:szCs w:val="24"/>
        </w:rPr>
        <w:t xml:space="preserve">стковой избирательной комиссии с правом решающего голоса </w:t>
      </w:r>
      <w:r w:rsidR="00484375" w:rsidRPr="00DE45C3">
        <w:rPr>
          <w:sz w:val="24"/>
          <w:szCs w:val="24"/>
        </w:rPr>
        <w:t xml:space="preserve">избирательного участка </w:t>
      </w:r>
      <w:r w:rsidR="006E48FE" w:rsidRPr="00DE45C3">
        <w:rPr>
          <w:sz w:val="24"/>
          <w:szCs w:val="24"/>
        </w:rPr>
        <w:t>№°30</w:t>
      </w:r>
      <w:r w:rsidR="00770868">
        <w:rPr>
          <w:sz w:val="24"/>
          <w:szCs w:val="24"/>
        </w:rPr>
        <w:t>48</w:t>
      </w:r>
      <w:r w:rsidR="006E48FE" w:rsidRPr="00DE45C3">
        <w:rPr>
          <w:sz w:val="24"/>
          <w:szCs w:val="24"/>
        </w:rPr>
        <w:t xml:space="preserve"> </w:t>
      </w:r>
      <w:proofErr w:type="spellStart"/>
      <w:r w:rsidR="00770868" w:rsidRPr="00770868">
        <w:rPr>
          <w:sz w:val="24"/>
          <w:szCs w:val="24"/>
        </w:rPr>
        <w:t>Курленя</w:t>
      </w:r>
      <w:proofErr w:type="spellEnd"/>
      <w:r w:rsidR="00770868" w:rsidRPr="00770868">
        <w:rPr>
          <w:sz w:val="24"/>
          <w:szCs w:val="24"/>
        </w:rPr>
        <w:t xml:space="preserve"> Юлии Алексеевны</w:t>
      </w:r>
      <w:r w:rsidRPr="00DE45C3">
        <w:rPr>
          <w:sz w:val="24"/>
          <w:szCs w:val="24"/>
        </w:rPr>
        <w:t>,</w:t>
      </w:r>
      <w:r w:rsidR="006E2D94" w:rsidRPr="00DE45C3">
        <w:rPr>
          <w:sz w:val="24"/>
          <w:szCs w:val="24"/>
        </w:rPr>
        <w:t xml:space="preserve"> </w:t>
      </w:r>
      <w:r w:rsidR="00C00E6A" w:rsidRPr="00DE45C3">
        <w:rPr>
          <w:sz w:val="24"/>
          <w:szCs w:val="24"/>
        </w:rPr>
        <w:t>19</w:t>
      </w:r>
      <w:r w:rsidR="00DE45C3" w:rsidRPr="00DE45C3">
        <w:rPr>
          <w:sz w:val="24"/>
          <w:szCs w:val="24"/>
        </w:rPr>
        <w:t>66</w:t>
      </w:r>
      <w:r w:rsidR="006E2D94" w:rsidRPr="00DE45C3">
        <w:rPr>
          <w:sz w:val="24"/>
          <w:szCs w:val="24"/>
        </w:rPr>
        <w:t xml:space="preserve"> года рождения,</w:t>
      </w:r>
      <w:r w:rsidRPr="00DE45C3">
        <w:rPr>
          <w:sz w:val="24"/>
          <w:szCs w:val="24"/>
        </w:rPr>
        <w:t xml:space="preserve"> </w:t>
      </w:r>
      <w:r w:rsidR="00537DA8" w:rsidRPr="00DE45C3">
        <w:rPr>
          <w:sz w:val="24"/>
          <w:szCs w:val="24"/>
        </w:rPr>
        <w:t>предложен -</w:t>
      </w:r>
      <w:r w:rsidRPr="00DE45C3">
        <w:rPr>
          <w:sz w:val="24"/>
          <w:szCs w:val="24"/>
        </w:rPr>
        <w:t xml:space="preserve"> </w:t>
      </w:r>
      <w:r w:rsidR="00770868" w:rsidRPr="00770868">
        <w:rPr>
          <w:sz w:val="24"/>
          <w:szCs w:val="24"/>
        </w:rPr>
        <w:t>Региональная м</w:t>
      </w:r>
      <w:r w:rsidR="00770868" w:rsidRPr="00770868">
        <w:rPr>
          <w:sz w:val="24"/>
          <w:szCs w:val="24"/>
        </w:rPr>
        <w:t>о</w:t>
      </w:r>
      <w:r w:rsidR="00770868" w:rsidRPr="00770868">
        <w:rPr>
          <w:sz w:val="24"/>
          <w:szCs w:val="24"/>
        </w:rPr>
        <w:t>лодежная обществе</w:t>
      </w:r>
      <w:r w:rsidR="00770868" w:rsidRPr="00770868">
        <w:rPr>
          <w:sz w:val="24"/>
          <w:szCs w:val="24"/>
        </w:rPr>
        <w:t>н</w:t>
      </w:r>
      <w:r w:rsidR="00770868" w:rsidRPr="00770868">
        <w:rPr>
          <w:sz w:val="24"/>
          <w:szCs w:val="24"/>
        </w:rPr>
        <w:t xml:space="preserve">ная организация </w:t>
      </w:r>
      <w:r w:rsidR="00770868">
        <w:rPr>
          <w:sz w:val="24"/>
          <w:szCs w:val="24"/>
        </w:rPr>
        <w:t>«</w:t>
      </w:r>
      <w:r w:rsidR="00770868" w:rsidRPr="00770868">
        <w:rPr>
          <w:sz w:val="24"/>
          <w:szCs w:val="24"/>
        </w:rPr>
        <w:t xml:space="preserve">Молодежные </w:t>
      </w:r>
      <w:proofErr w:type="spellStart"/>
      <w:r w:rsidR="00770868" w:rsidRPr="00770868">
        <w:rPr>
          <w:sz w:val="24"/>
          <w:szCs w:val="24"/>
        </w:rPr>
        <w:t>Акторы</w:t>
      </w:r>
      <w:proofErr w:type="spellEnd"/>
      <w:r w:rsidR="00770868" w:rsidRPr="00770868">
        <w:rPr>
          <w:sz w:val="24"/>
          <w:szCs w:val="24"/>
        </w:rPr>
        <w:t xml:space="preserve"> Пермского</w:t>
      </w:r>
      <w:proofErr w:type="gramEnd"/>
      <w:r w:rsidR="00770868" w:rsidRPr="00770868">
        <w:rPr>
          <w:sz w:val="24"/>
          <w:szCs w:val="24"/>
        </w:rPr>
        <w:t xml:space="preserve"> края</w:t>
      </w:r>
      <w:r w:rsidR="00770868">
        <w:rPr>
          <w:sz w:val="24"/>
          <w:szCs w:val="24"/>
        </w:rPr>
        <w:t>»</w:t>
      </w:r>
      <w:r w:rsidRPr="00C00E6A">
        <w:rPr>
          <w:sz w:val="24"/>
          <w:szCs w:val="24"/>
        </w:rPr>
        <w:t>,</w:t>
      </w:r>
      <w:r w:rsidR="00682780" w:rsidRPr="00C00E6A">
        <w:rPr>
          <w:sz w:val="24"/>
          <w:szCs w:val="24"/>
        </w:rPr>
        <w:t xml:space="preserve"> </w:t>
      </w:r>
    </w:p>
    <w:p w:rsidR="00682780" w:rsidRPr="00C00E6A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:rsidR="00770A91" w:rsidRPr="00FA0755" w:rsidRDefault="00FA4421" w:rsidP="00770A91">
      <w:pPr>
        <w:pStyle w:val="af5"/>
        <w:numPr>
          <w:ilvl w:val="0"/>
          <w:numId w:val="7"/>
        </w:numPr>
        <w:ind w:left="0" w:firstLine="567"/>
        <w:jc w:val="both"/>
        <w:rPr>
          <w:sz w:val="24"/>
        </w:rPr>
      </w:pPr>
      <w:r w:rsidRPr="00FA0755">
        <w:rPr>
          <w:sz w:val="24"/>
        </w:rPr>
        <w:t xml:space="preserve">Прекратить полномочия члена участковой комиссии </w:t>
      </w:r>
      <w:r w:rsidR="00484375" w:rsidRPr="006E48FE">
        <w:rPr>
          <w:sz w:val="24"/>
        </w:rPr>
        <w:t>с правом решающего голоса</w:t>
      </w:r>
      <w:r w:rsidR="00484375" w:rsidRPr="00484375">
        <w:rPr>
          <w:sz w:val="24"/>
        </w:rPr>
        <w:t xml:space="preserve"> </w:t>
      </w:r>
      <w:r w:rsidRPr="00FA0755">
        <w:rPr>
          <w:sz w:val="24"/>
        </w:rPr>
        <w:t xml:space="preserve">избирательного участка </w:t>
      </w:r>
      <w:r w:rsidR="00DE45C3" w:rsidRPr="00DE45C3">
        <w:rPr>
          <w:sz w:val="24"/>
        </w:rPr>
        <w:t>№°30</w:t>
      </w:r>
      <w:r w:rsidR="00770868">
        <w:rPr>
          <w:sz w:val="24"/>
        </w:rPr>
        <w:t>48</w:t>
      </w:r>
      <w:r w:rsidR="00DE45C3" w:rsidRPr="00DE45C3">
        <w:rPr>
          <w:sz w:val="24"/>
        </w:rPr>
        <w:t xml:space="preserve"> </w:t>
      </w:r>
      <w:proofErr w:type="spellStart"/>
      <w:r w:rsidR="00770868" w:rsidRPr="00770868">
        <w:rPr>
          <w:sz w:val="24"/>
        </w:rPr>
        <w:t>Курленя</w:t>
      </w:r>
      <w:proofErr w:type="spellEnd"/>
      <w:r w:rsidR="00770868" w:rsidRPr="00770868">
        <w:rPr>
          <w:sz w:val="24"/>
        </w:rPr>
        <w:t xml:space="preserve"> Юлии Алексеевны</w:t>
      </w:r>
      <w:r w:rsidR="00770868" w:rsidRPr="00DE45C3">
        <w:rPr>
          <w:sz w:val="24"/>
        </w:rPr>
        <w:t xml:space="preserve">, 1966 года рождения, </w:t>
      </w:r>
      <w:proofErr w:type="gramStart"/>
      <w:r w:rsidR="00770868" w:rsidRPr="00DE45C3">
        <w:rPr>
          <w:sz w:val="24"/>
        </w:rPr>
        <w:t>предложен</w:t>
      </w:r>
      <w:proofErr w:type="gramEnd"/>
      <w:r w:rsidR="00770868" w:rsidRPr="00DE45C3">
        <w:rPr>
          <w:sz w:val="24"/>
        </w:rPr>
        <w:t xml:space="preserve"> - </w:t>
      </w:r>
      <w:r w:rsidR="00770868" w:rsidRPr="00770868">
        <w:rPr>
          <w:sz w:val="24"/>
        </w:rPr>
        <w:t>Региональная молодежная обществе</w:t>
      </w:r>
      <w:r w:rsidR="00770868" w:rsidRPr="00770868">
        <w:rPr>
          <w:sz w:val="24"/>
        </w:rPr>
        <w:t>н</w:t>
      </w:r>
      <w:r w:rsidR="00770868" w:rsidRPr="00770868">
        <w:rPr>
          <w:sz w:val="24"/>
        </w:rPr>
        <w:t xml:space="preserve">ная организация </w:t>
      </w:r>
      <w:r w:rsidR="00770868">
        <w:rPr>
          <w:sz w:val="24"/>
        </w:rPr>
        <w:t>«</w:t>
      </w:r>
      <w:r w:rsidR="00770868" w:rsidRPr="00770868">
        <w:rPr>
          <w:sz w:val="24"/>
        </w:rPr>
        <w:t xml:space="preserve">Молодежные </w:t>
      </w:r>
      <w:proofErr w:type="spellStart"/>
      <w:r w:rsidR="00770868" w:rsidRPr="00770868">
        <w:rPr>
          <w:sz w:val="24"/>
        </w:rPr>
        <w:t>Акторы</w:t>
      </w:r>
      <w:proofErr w:type="spellEnd"/>
      <w:r w:rsidR="00770868" w:rsidRPr="00770868">
        <w:rPr>
          <w:sz w:val="24"/>
        </w:rPr>
        <w:t xml:space="preserve"> Пермского края</w:t>
      </w:r>
      <w:r w:rsidR="00770868">
        <w:rPr>
          <w:sz w:val="24"/>
        </w:rPr>
        <w:t>»</w:t>
      </w:r>
      <w:r w:rsidR="00770A91" w:rsidRPr="00FA0755">
        <w:rPr>
          <w:sz w:val="24"/>
        </w:rPr>
        <w:t>.</w:t>
      </w:r>
    </w:p>
    <w:p w:rsidR="00E37429" w:rsidRDefault="007145B9" w:rsidP="00E37429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>ения участковой избирательной коми</w:t>
      </w:r>
      <w:r w:rsidRPr="00FA0755">
        <w:rPr>
          <w:sz w:val="24"/>
        </w:rPr>
        <w:t>с</w:t>
      </w:r>
      <w:r w:rsidRPr="00FA0755">
        <w:rPr>
          <w:sz w:val="24"/>
        </w:rPr>
        <w:t xml:space="preserve">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</w:t>
      </w:r>
      <w:r w:rsidR="00770868">
        <w:rPr>
          <w:sz w:val="24"/>
        </w:rPr>
        <w:t>048</w:t>
      </w:r>
      <w:r w:rsidRPr="00537DA8">
        <w:rPr>
          <w:sz w:val="24"/>
        </w:rPr>
        <w:t>.</w:t>
      </w:r>
      <w:r w:rsidR="00E37429" w:rsidRPr="00E37429">
        <w:rPr>
          <w:sz w:val="24"/>
        </w:rPr>
        <w:t xml:space="preserve"> </w:t>
      </w:r>
    </w:p>
    <w:p w:rsidR="00E37429" w:rsidRPr="00EB13A2" w:rsidRDefault="00E37429" w:rsidP="00E37429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proofErr w:type="gramStart"/>
      <w:r w:rsidRPr="00EB13A2">
        <w:rPr>
          <w:sz w:val="24"/>
        </w:rPr>
        <w:t>Предложить Избирательной комиссии Пермского края для зачисления в р</w:t>
      </w:r>
      <w:r w:rsidRPr="00EB13A2">
        <w:rPr>
          <w:sz w:val="24"/>
        </w:rPr>
        <w:t>е</w:t>
      </w:r>
      <w:r w:rsidRPr="00EB13A2">
        <w:rPr>
          <w:sz w:val="24"/>
        </w:rPr>
        <w:t>зерв составов участковых комиссий Кировского района города Перми №</w:t>
      </w:r>
      <w:r>
        <w:rPr>
          <w:b/>
          <w:sz w:val="24"/>
        </w:rPr>
        <w:t>°</w:t>
      </w:r>
      <w:r w:rsidRPr="00EB13A2">
        <w:rPr>
          <w:sz w:val="24"/>
        </w:rPr>
        <w:t>3001-3052 ка</w:t>
      </w:r>
      <w:r w:rsidRPr="00EB13A2">
        <w:rPr>
          <w:sz w:val="24"/>
        </w:rPr>
        <w:t>н</w:t>
      </w:r>
      <w:r w:rsidRPr="00EB13A2">
        <w:rPr>
          <w:sz w:val="24"/>
        </w:rPr>
        <w:t xml:space="preserve">дидатуру </w:t>
      </w:r>
      <w:proofErr w:type="spellStart"/>
      <w:r w:rsidR="00770868" w:rsidRPr="00770868">
        <w:rPr>
          <w:sz w:val="24"/>
        </w:rPr>
        <w:t>Курленя</w:t>
      </w:r>
      <w:proofErr w:type="spellEnd"/>
      <w:r w:rsidR="00770868" w:rsidRPr="00770868">
        <w:rPr>
          <w:sz w:val="24"/>
        </w:rPr>
        <w:t xml:space="preserve"> Юлии Алексеевны</w:t>
      </w:r>
      <w:r w:rsidR="00770868" w:rsidRPr="00DE45C3">
        <w:rPr>
          <w:sz w:val="24"/>
        </w:rPr>
        <w:t xml:space="preserve">, 1966 года рождения, предложен - </w:t>
      </w:r>
      <w:r w:rsidR="00770868" w:rsidRPr="00770868">
        <w:rPr>
          <w:sz w:val="24"/>
        </w:rPr>
        <w:t>Региональная м</w:t>
      </w:r>
      <w:r w:rsidR="00770868" w:rsidRPr="00770868">
        <w:rPr>
          <w:sz w:val="24"/>
        </w:rPr>
        <w:t>о</w:t>
      </w:r>
      <w:r w:rsidR="00770868" w:rsidRPr="00770868">
        <w:rPr>
          <w:sz w:val="24"/>
        </w:rPr>
        <w:t>лодежная обществе</w:t>
      </w:r>
      <w:r w:rsidR="00770868" w:rsidRPr="00770868">
        <w:rPr>
          <w:sz w:val="24"/>
        </w:rPr>
        <w:t>н</w:t>
      </w:r>
      <w:r w:rsidR="00770868" w:rsidRPr="00770868">
        <w:rPr>
          <w:sz w:val="24"/>
        </w:rPr>
        <w:t xml:space="preserve">ная организация </w:t>
      </w:r>
      <w:r w:rsidR="00770868">
        <w:rPr>
          <w:sz w:val="24"/>
        </w:rPr>
        <w:t>«</w:t>
      </w:r>
      <w:r w:rsidR="00770868" w:rsidRPr="00770868">
        <w:rPr>
          <w:sz w:val="24"/>
        </w:rPr>
        <w:t xml:space="preserve">Молодежные </w:t>
      </w:r>
      <w:proofErr w:type="spellStart"/>
      <w:r w:rsidR="00770868" w:rsidRPr="00770868">
        <w:rPr>
          <w:sz w:val="24"/>
        </w:rPr>
        <w:t>Акторы</w:t>
      </w:r>
      <w:proofErr w:type="spellEnd"/>
      <w:r w:rsidR="00770868" w:rsidRPr="00770868">
        <w:rPr>
          <w:sz w:val="24"/>
        </w:rPr>
        <w:t xml:space="preserve"> Пермского края</w:t>
      </w:r>
      <w:r w:rsidR="00770868">
        <w:rPr>
          <w:sz w:val="24"/>
        </w:rPr>
        <w:t>»</w:t>
      </w:r>
      <w:r w:rsidRPr="00EB13A2">
        <w:rPr>
          <w:sz w:val="24"/>
        </w:rPr>
        <w:t>.</w:t>
      </w:r>
      <w:proofErr w:type="gramEnd"/>
    </w:p>
    <w:p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</w:t>
      </w:r>
      <w:r w:rsidRPr="00FA0755">
        <w:rPr>
          <w:sz w:val="24"/>
        </w:rPr>
        <w:t>в</w:t>
      </w:r>
      <w:r w:rsidRPr="00FA0755">
        <w:rPr>
          <w:sz w:val="24"/>
        </w:rPr>
        <w:t>ского района города Перми для замещения вакантного места.</w:t>
      </w:r>
    </w:p>
    <w:p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770868">
        <w:rPr>
          <w:bCs/>
          <w:sz w:val="24"/>
        </w:rPr>
        <w:t>«</w:t>
      </w:r>
      <w:r w:rsidR="00F3441E" w:rsidRPr="00FA0755">
        <w:rPr>
          <w:bCs/>
          <w:sz w:val="24"/>
        </w:rPr>
        <w:t>Интернет</w:t>
      </w:r>
      <w:r w:rsidR="00770868">
        <w:rPr>
          <w:bCs/>
          <w:sz w:val="24"/>
        </w:rPr>
        <w:t>»</w:t>
      </w:r>
      <w:r w:rsidR="00F3441E" w:rsidRPr="00FA0755">
        <w:rPr>
          <w:bCs/>
          <w:sz w:val="24"/>
        </w:rPr>
        <w:t>.</w:t>
      </w:r>
    </w:p>
    <w:p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proofErr w:type="gramStart"/>
      <w:r w:rsidR="00F3441E" w:rsidRPr="00FA0755">
        <w:rPr>
          <w:bCs/>
          <w:sz w:val="24"/>
        </w:rPr>
        <w:t>Контроль за</w:t>
      </w:r>
      <w:proofErr w:type="gramEnd"/>
      <w:r w:rsidR="00F3441E" w:rsidRPr="00FA0755">
        <w:rPr>
          <w:bCs/>
          <w:sz w:val="24"/>
        </w:rPr>
        <w:t xml:space="preserve"> исполнением настоящего решения возложить на председателя  комиссии Никитину Юлию Владимировну.</w:t>
      </w:r>
    </w:p>
    <w:p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:rsidR="00525A05" w:rsidRPr="00FA0755" w:rsidRDefault="00525A05" w:rsidP="0052632A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FBC" w:rsidRDefault="00EE0FBC">
      <w:r>
        <w:separator/>
      </w:r>
    </w:p>
  </w:endnote>
  <w:endnote w:type="continuationSeparator" w:id="0">
    <w:p w:rsidR="00EE0FBC" w:rsidRDefault="00EE0F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56" w:rsidRDefault="00C2094E">
    <w:pPr>
      <w:framePr w:wrap="around" w:vAnchor="text" w:hAnchor="margin" w:xAlign="right" w:y="1"/>
    </w:pPr>
    <w:r>
      <w:fldChar w:fldCharType="begin"/>
    </w:r>
    <w:r w:rsidR="00466A56">
      <w:instrText xml:space="preserve">PAGE  </w:instrText>
    </w:r>
    <w:r>
      <w:fldChar w:fldCharType="separate"/>
    </w:r>
    <w:r w:rsidR="00466A56">
      <w:rPr>
        <w:noProof/>
      </w:rPr>
      <w:t>1</w:t>
    </w:r>
    <w:r>
      <w:rPr>
        <w:noProof/>
      </w:rPr>
      <w:fldChar w:fldCharType="end"/>
    </w:r>
  </w:p>
  <w:p w:rsidR="00466A56" w:rsidRDefault="00466A56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56" w:rsidRDefault="00466A56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FBC" w:rsidRDefault="00EE0FBC">
      <w:r>
        <w:separator/>
      </w:r>
    </w:p>
  </w:footnote>
  <w:footnote w:type="continuationSeparator" w:id="0">
    <w:p w:rsidR="00EE0FBC" w:rsidRDefault="00EE0F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56" w:rsidRDefault="00C2094E">
    <w:pPr>
      <w:framePr w:wrap="around" w:vAnchor="text" w:hAnchor="margin" w:xAlign="center" w:y="1"/>
    </w:pPr>
    <w:r>
      <w:fldChar w:fldCharType="begin"/>
    </w:r>
    <w:r w:rsidR="00466A56">
      <w:instrText xml:space="preserve">PAGE  </w:instrText>
    </w:r>
    <w:r>
      <w:fldChar w:fldCharType="end"/>
    </w:r>
  </w:p>
  <w:p w:rsidR="00466A56" w:rsidRDefault="00466A5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56" w:rsidRDefault="00C2094E">
    <w:pPr>
      <w:framePr w:wrap="around" w:vAnchor="text" w:hAnchor="margin" w:xAlign="center" w:y="1"/>
    </w:pPr>
    <w:r>
      <w:fldChar w:fldCharType="begin"/>
    </w:r>
    <w:r w:rsidR="00E37429">
      <w:instrText xml:space="preserve">PAGE  </w:instrText>
    </w:r>
    <w:r>
      <w:fldChar w:fldCharType="separate"/>
    </w:r>
    <w:r w:rsidR="00DE45C3">
      <w:rPr>
        <w:noProof/>
      </w:rPr>
      <w:t>2</w:t>
    </w:r>
    <w:r>
      <w:rPr>
        <w:noProof/>
      </w:rPr>
      <w:fldChar w:fldCharType="end"/>
    </w:r>
  </w:p>
  <w:p w:rsidR="00466A56" w:rsidRDefault="00466A56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466A56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466A56" w:rsidRDefault="00466A56" w:rsidP="00FA4421">
          <w:pPr>
            <w:pStyle w:val="a6"/>
            <w:spacing w:after="0" w:line="240" w:lineRule="auto"/>
            <w:jc w:val="center"/>
          </w:pPr>
        </w:p>
      </w:tc>
    </w:tr>
    <w:tr w:rsidR="00466A56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466A56" w:rsidRPr="00503550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466A56" w:rsidRPr="0076064B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466A56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466A56" w:rsidRPr="003A6659" w:rsidRDefault="00466A56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466A56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466A56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466A56" w:rsidRPr="00997B87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466A56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466A56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466A56" w:rsidRDefault="00466A5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3E266F2"/>
    <w:multiLevelType w:val="hybridMultilevel"/>
    <w:tmpl w:val="183E577A"/>
    <w:lvl w:ilvl="0" w:tplc="58BEDF58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51066"/>
    <w:rsid w:val="00085DCE"/>
    <w:rsid w:val="000B4A0E"/>
    <w:rsid w:val="000B6BCD"/>
    <w:rsid w:val="000C44C5"/>
    <w:rsid w:val="000D75F1"/>
    <w:rsid w:val="000E799F"/>
    <w:rsid w:val="000E7ED2"/>
    <w:rsid w:val="001243E3"/>
    <w:rsid w:val="00125315"/>
    <w:rsid w:val="00133052"/>
    <w:rsid w:val="00164218"/>
    <w:rsid w:val="0017083F"/>
    <w:rsid w:val="00170D09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54CB7"/>
    <w:rsid w:val="00255B6B"/>
    <w:rsid w:val="0029672B"/>
    <w:rsid w:val="00296DC5"/>
    <w:rsid w:val="002B1791"/>
    <w:rsid w:val="002C2A72"/>
    <w:rsid w:val="002C5416"/>
    <w:rsid w:val="002D421F"/>
    <w:rsid w:val="003012C6"/>
    <w:rsid w:val="00303589"/>
    <w:rsid w:val="00314270"/>
    <w:rsid w:val="00323621"/>
    <w:rsid w:val="00331EFD"/>
    <w:rsid w:val="00347718"/>
    <w:rsid w:val="0035165D"/>
    <w:rsid w:val="00380407"/>
    <w:rsid w:val="00382EC6"/>
    <w:rsid w:val="00385F5E"/>
    <w:rsid w:val="0038622E"/>
    <w:rsid w:val="00396177"/>
    <w:rsid w:val="003A7AD0"/>
    <w:rsid w:val="003C05D8"/>
    <w:rsid w:val="003E2348"/>
    <w:rsid w:val="003E7736"/>
    <w:rsid w:val="003F185C"/>
    <w:rsid w:val="003F2F4E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542D"/>
    <w:rsid w:val="00586421"/>
    <w:rsid w:val="005865CE"/>
    <w:rsid w:val="0058674F"/>
    <w:rsid w:val="00590911"/>
    <w:rsid w:val="00596D36"/>
    <w:rsid w:val="005C08CA"/>
    <w:rsid w:val="005C4B8B"/>
    <w:rsid w:val="005E72B9"/>
    <w:rsid w:val="00621508"/>
    <w:rsid w:val="006304A1"/>
    <w:rsid w:val="00632664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E1B71"/>
    <w:rsid w:val="006E2D94"/>
    <w:rsid w:val="006E48FE"/>
    <w:rsid w:val="006F01F2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868"/>
    <w:rsid w:val="00770A91"/>
    <w:rsid w:val="00770BB1"/>
    <w:rsid w:val="007751F7"/>
    <w:rsid w:val="00782A3C"/>
    <w:rsid w:val="00813760"/>
    <w:rsid w:val="00856384"/>
    <w:rsid w:val="00873008"/>
    <w:rsid w:val="00884598"/>
    <w:rsid w:val="008858AC"/>
    <w:rsid w:val="00887EF5"/>
    <w:rsid w:val="008A3A41"/>
    <w:rsid w:val="008A4472"/>
    <w:rsid w:val="008A55DC"/>
    <w:rsid w:val="008D0E90"/>
    <w:rsid w:val="008F4FE0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AD1AA4"/>
    <w:rsid w:val="00B06EF1"/>
    <w:rsid w:val="00B1160A"/>
    <w:rsid w:val="00B11B42"/>
    <w:rsid w:val="00B237E4"/>
    <w:rsid w:val="00B31D42"/>
    <w:rsid w:val="00B518CC"/>
    <w:rsid w:val="00B71A6B"/>
    <w:rsid w:val="00B86D80"/>
    <w:rsid w:val="00B93F71"/>
    <w:rsid w:val="00BA54CC"/>
    <w:rsid w:val="00BA7FB1"/>
    <w:rsid w:val="00BB4BEE"/>
    <w:rsid w:val="00BB6B02"/>
    <w:rsid w:val="00BD1C02"/>
    <w:rsid w:val="00BF471B"/>
    <w:rsid w:val="00C00E6A"/>
    <w:rsid w:val="00C024E7"/>
    <w:rsid w:val="00C11D9E"/>
    <w:rsid w:val="00C2094E"/>
    <w:rsid w:val="00C77BFA"/>
    <w:rsid w:val="00C878AB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5C3"/>
    <w:rsid w:val="00DE48F3"/>
    <w:rsid w:val="00DE4F23"/>
    <w:rsid w:val="00DE66A8"/>
    <w:rsid w:val="00DF45D4"/>
    <w:rsid w:val="00E01328"/>
    <w:rsid w:val="00E11D12"/>
    <w:rsid w:val="00E12293"/>
    <w:rsid w:val="00E37429"/>
    <w:rsid w:val="00E6142A"/>
    <w:rsid w:val="00E71EEE"/>
    <w:rsid w:val="00E75AA8"/>
    <w:rsid w:val="00E843B9"/>
    <w:rsid w:val="00EA674A"/>
    <w:rsid w:val="00EE0FBC"/>
    <w:rsid w:val="00EF7319"/>
    <w:rsid w:val="00EF7EBB"/>
    <w:rsid w:val="00F24112"/>
    <w:rsid w:val="00F3171C"/>
    <w:rsid w:val="00F3437B"/>
    <w:rsid w:val="00F3441E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16</TotalTime>
  <Pages>1</Pages>
  <Words>199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1</cp:lastModifiedBy>
  <cp:revision>3</cp:revision>
  <cp:lastPrinted>2025-07-28T12:20:00Z</cp:lastPrinted>
  <dcterms:created xsi:type="dcterms:W3CDTF">2026-03-26T06:09:00Z</dcterms:created>
  <dcterms:modified xsi:type="dcterms:W3CDTF">2026-03-26T08:43:00Z</dcterms:modified>
</cp:coreProperties>
</file>