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3A288D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C936A4">
                    <w:rPr>
                      <w:b/>
                      <w:sz w:val="24"/>
                      <w:szCs w:val="24"/>
                    </w:rPr>
                    <w:t>50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EB7497" w:rsidRDefault="00C936A4" w:rsidP="00C936A4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C936A4">
                    <w:rPr>
                      <w:b/>
                      <w:sz w:val="24"/>
                      <w:szCs w:val="24"/>
                    </w:rPr>
                    <w:t>Юсуповой Натальи Рудольфовны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749E1">
                    <w:rPr>
                      <w:sz w:val="24"/>
                      <w:szCs w:val="24"/>
                    </w:rPr>
                    <w:t>/2</w:t>
                  </w:r>
                  <w:r w:rsidR="00C936A4">
                    <w:rPr>
                      <w:sz w:val="24"/>
                      <w:szCs w:val="24"/>
                    </w:rPr>
                    <w:t>4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6454D6" w:rsidRDefault="0001223A" w:rsidP="00EB7497">
      <w:pPr>
        <w:ind w:firstLine="720"/>
        <w:jc w:val="both"/>
        <w:rPr>
          <w:sz w:val="24"/>
          <w:szCs w:val="24"/>
        </w:rPr>
      </w:pPr>
      <w:proofErr w:type="gramStart"/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0749E1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0749E1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BC05AE">
        <w:rPr>
          <w:sz w:val="24"/>
          <w:szCs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C936A4">
        <w:rPr>
          <w:sz w:val="24"/>
          <w:szCs w:val="24"/>
        </w:rPr>
        <w:t>50</w:t>
      </w:r>
      <w:r w:rsidR="00EB7497">
        <w:rPr>
          <w:sz w:val="24"/>
          <w:szCs w:val="24"/>
        </w:rPr>
        <w:t xml:space="preserve"> </w:t>
      </w:r>
      <w:r w:rsidR="00C936A4" w:rsidRPr="00CB03A9">
        <w:rPr>
          <w:color w:val="000000"/>
          <w:sz w:val="22"/>
          <w:szCs w:val="22"/>
        </w:rPr>
        <w:t>Юсуповой Натальи Рудольфовны</w:t>
      </w:r>
      <w:r w:rsidR="00704414" w:rsidRPr="00EB7497">
        <w:rPr>
          <w:sz w:val="24"/>
          <w:szCs w:val="24"/>
        </w:rPr>
        <w:t xml:space="preserve">, </w:t>
      </w:r>
      <w:r w:rsidR="000749E1">
        <w:rPr>
          <w:sz w:val="24"/>
          <w:szCs w:val="24"/>
        </w:rPr>
        <w:t>196</w:t>
      </w:r>
      <w:r w:rsidR="00C936A4">
        <w:rPr>
          <w:sz w:val="24"/>
          <w:szCs w:val="24"/>
        </w:rPr>
        <w:t>6</w:t>
      </w:r>
      <w:r w:rsidR="00704414" w:rsidRPr="00EB7497">
        <w:rPr>
          <w:sz w:val="24"/>
          <w:szCs w:val="24"/>
        </w:rPr>
        <w:t xml:space="preserve"> года рождения, предложен – </w:t>
      </w:r>
      <w:r w:rsidR="000749E1" w:rsidRPr="000749E1">
        <w:rPr>
          <w:sz w:val="24"/>
          <w:szCs w:val="24"/>
        </w:rPr>
        <w:t>Пермское р</w:t>
      </w:r>
      <w:r w:rsidR="000749E1" w:rsidRPr="000749E1">
        <w:rPr>
          <w:sz w:val="24"/>
          <w:szCs w:val="24"/>
        </w:rPr>
        <w:t>е</w:t>
      </w:r>
      <w:r w:rsidR="000749E1" w:rsidRPr="000749E1">
        <w:rPr>
          <w:sz w:val="24"/>
          <w:szCs w:val="24"/>
        </w:rPr>
        <w:t>гиональное отделение Молодежной общероссийской общественной организации</w:t>
      </w:r>
      <w:proofErr w:type="gramEnd"/>
      <w:r w:rsidR="000749E1" w:rsidRPr="000749E1">
        <w:rPr>
          <w:sz w:val="24"/>
          <w:szCs w:val="24"/>
        </w:rPr>
        <w:t xml:space="preserve"> </w:t>
      </w:r>
      <w:r w:rsidR="000749E1">
        <w:rPr>
          <w:sz w:val="24"/>
          <w:szCs w:val="24"/>
        </w:rPr>
        <w:t>«</w:t>
      </w:r>
      <w:r w:rsidR="000749E1" w:rsidRPr="000749E1">
        <w:rPr>
          <w:sz w:val="24"/>
          <w:szCs w:val="24"/>
        </w:rPr>
        <w:t>Росси</w:t>
      </w:r>
      <w:r w:rsidR="000749E1" w:rsidRPr="000749E1">
        <w:rPr>
          <w:sz w:val="24"/>
          <w:szCs w:val="24"/>
        </w:rPr>
        <w:t>й</w:t>
      </w:r>
      <w:r w:rsidR="000749E1" w:rsidRPr="000749E1">
        <w:rPr>
          <w:sz w:val="24"/>
          <w:szCs w:val="24"/>
        </w:rPr>
        <w:t>ские студенческие отряды</w:t>
      </w:r>
      <w:r w:rsidR="000749E1">
        <w:rPr>
          <w:sz w:val="24"/>
          <w:szCs w:val="24"/>
        </w:rPr>
        <w:t>»</w:t>
      </w:r>
      <w:r w:rsidR="00BC05AE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</w:t>
      </w:r>
      <w:r w:rsidR="00C936A4" w:rsidRPr="00B57D3B">
        <w:rPr>
          <w:sz w:val="24"/>
        </w:rPr>
        <w:t>30</w:t>
      </w:r>
      <w:r w:rsidR="00C936A4">
        <w:rPr>
          <w:sz w:val="24"/>
        </w:rPr>
        <w:t xml:space="preserve">50 </w:t>
      </w:r>
      <w:r w:rsidR="00C936A4" w:rsidRPr="00CB03A9">
        <w:rPr>
          <w:color w:val="000000"/>
          <w:sz w:val="22"/>
          <w:szCs w:val="22"/>
        </w:rPr>
        <w:t>Юсуповой Натальи Рудольфовны</w:t>
      </w:r>
      <w:r w:rsidR="00C936A4" w:rsidRPr="00EB7497">
        <w:rPr>
          <w:sz w:val="24"/>
        </w:rPr>
        <w:t xml:space="preserve">, </w:t>
      </w:r>
      <w:r w:rsidR="00C936A4">
        <w:rPr>
          <w:sz w:val="24"/>
        </w:rPr>
        <w:t>1966</w:t>
      </w:r>
      <w:r w:rsidR="00C936A4" w:rsidRPr="00EB7497">
        <w:rPr>
          <w:sz w:val="24"/>
        </w:rPr>
        <w:t xml:space="preserve"> года рожд</w:t>
      </w:r>
      <w:r w:rsidR="00C936A4" w:rsidRPr="00EB7497">
        <w:rPr>
          <w:sz w:val="24"/>
        </w:rPr>
        <w:t>е</w:t>
      </w:r>
      <w:r w:rsidR="00C936A4" w:rsidRPr="00EB7497">
        <w:rPr>
          <w:sz w:val="24"/>
        </w:rPr>
        <w:t xml:space="preserve">ния, </w:t>
      </w:r>
      <w:proofErr w:type="gramStart"/>
      <w:r w:rsidR="00C936A4" w:rsidRPr="00EB7497">
        <w:rPr>
          <w:sz w:val="24"/>
        </w:rPr>
        <w:t>предложен</w:t>
      </w:r>
      <w:proofErr w:type="gramEnd"/>
      <w:r w:rsidR="00C936A4" w:rsidRPr="00EB7497">
        <w:rPr>
          <w:sz w:val="24"/>
        </w:rPr>
        <w:t xml:space="preserve"> – </w:t>
      </w:r>
      <w:r w:rsidR="00C936A4" w:rsidRPr="000749E1">
        <w:rPr>
          <w:sz w:val="24"/>
        </w:rPr>
        <w:t>Пермское региональное отделение Молодежной общероссийской общ</w:t>
      </w:r>
      <w:r w:rsidR="00C936A4" w:rsidRPr="000749E1">
        <w:rPr>
          <w:sz w:val="24"/>
        </w:rPr>
        <w:t>е</w:t>
      </w:r>
      <w:r w:rsidR="00C936A4" w:rsidRPr="000749E1">
        <w:rPr>
          <w:sz w:val="24"/>
        </w:rPr>
        <w:t xml:space="preserve">ственной организации </w:t>
      </w:r>
      <w:r w:rsidR="00C936A4">
        <w:rPr>
          <w:sz w:val="24"/>
        </w:rPr>
        <w:t>«</w:t>
      </w:r>
      <w:r w:rsidR="00C936A4" w:rsidRPr="000749E1">
        <w:rPr>
          <w:sz w:val="24"/>
        </w:rPr>
        <w:t>Росси</w:t>
      </w:r>
      <w:r w:rsidR="00C936A4" w:rsidRPr="000749E1">
        <w:rPr>
          <w:sz w:val="24"/>
        </w:rPr>
        <w:t>й</w:t>
      </w:r>
      <w:r w:rsidR="00C936A4" w:rsidRPr="000749E1">
        <w:rPr>
          <w:sz w:val="24"/>
        </w:rPr>
        <w:t>ские студенческие отряды</w:t>
      </w:r>
      <w:r w:rsidR="00C936A4">
        <w:rPr>
          <w:sz w:val="24"/>
        </w:rPr>
        <w:t>»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C936A4">
        <w:rPr>
          <w:sz w:val="24"/>
        </w:rPr>
        <w:t>50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0749E1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0749E1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F20B41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21D" w:rsidRDefault="000F021D">
      <w:r>
        <w:separator/>
      </w:r>
    </w:p>
  </w:endnote>
  <w:endnote w:type="continuationSeparator" w:id="0">
    <w:p w:rsidR="000F021D" w:rsidRDefault="000F0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3A288D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21D" w:rsidRDefault="000F021D">
      <w:r>
        <w:separator/>
      </w:r>
    </w:p>
  </w:footnote>
  <w:footnote w:type="continuationSeparator" w:id="0">
    <w:p w:rsidR="000F021D" w:rsidRDefault="000F02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3A288D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3A288D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749E1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73942"/>
    <w:rsid w:val="00380407"/>
    <w:rsid w:val="00382EC6"/>
    <w:rsid w:val="00385F5E"/>
    <w:rsid w:val="0038622E"/>
    <w:rsid w:val="00396177"/>
    <w:rsid w:val="003A288D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27696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34E56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07390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C05AE"/>
    <w:rsid w:val="00BD1C02"/>
    <w:rsid w:val="00BF471B"/>
    <w:rsid w:val="00C024E7"/>
    <w:rsid w:val="00C11D9E"/>
    <w:rsid w:val="00C723AB"/>
    <w:rsid w:val="00C77BFA"/>
    <w:rsid w:val="00C936A4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B7497"/>
    <w:rsid w:val="00EC066F"/>
    <w:rsid w:val="00ED2F32"/>
    <w:rsid w:val="00EF7319"/>
    <w:rsid w:val="00EF7EBB"/>
    <w:rsid w:val="00F20B41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12</TotalTime>
  <Pages>1</Pages>
  <Words>166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6</cp:revision>
  <cp:lastPrinted>2024-01-31T07:23:00Z</cp:lastPrinted>
  <dcterms:created xsi:type="dcterms:W3CDTF">2026-03-25T12:33:00Z</dcterms:created>
  <dcterms:modified xsi:type="dcterms:W3CDTF">2026-03-26T12:42:00Z</dcterms:modified>
</cp:coreProperties>
</file>