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93D5" w14:textId="77777777" w:rsidR="000D75F1" w:rsidRDefault="00290FD4" w:rsidP="00E73FF3">
      <w:pPr>
        <w:pStyle w:val="a6"/>
        <w:spacing w:after="0" w:line="240" w:lineRule="auto"/>
        <w:ind w:right="5102"/>
      </w:pPr>
      <w:r>
        <w:rPr>
          <w:noProof/>
        </w:rPr>
        <w:pict w14:anchorId="6E4937E3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78.5pt;height:139.8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14:paraId="16963FA3" w14:textId="12B9CAEF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О признани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и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утратившим силу решени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я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14:paraId="772DEF92" w14:textId="77777777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территориальной избирательной </w:t>
                  </w:r>
                </w:p>
                <w:p w14:paraId="70BA0B22" w14:textId="77777777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комиссии 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Кировского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района города </w:t>
                  </w:r>
                </w:p>
                <w:p w14:paraId="2CD349D2" w14:textId="77777777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Перми от 2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7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.0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5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.202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1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года № 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13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/0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3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14:paraId="3280116A" w14:textId="77777777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«Об утверждении инструкции по </w:t>
                  </w:r>
                </w:p>
                <w:p w14:paraId="180BC9D9" w14:textId="77777777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делопроизводству в территориальной </w:t>
                  </w:r>
                </w:p>
                <w:p w14:paraId="65686DF6" w14:textId="77777777" w:rsidR="00C71837" w:rsidRPr="00C71837" w:rsidRDefault="00C71837" w:rsidP="000B6BCD">
                  <w:pPr>
                    <w:jc w:val="both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избирательной комиссии 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Кировского</w:t>
                  </w: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</w:t>
                  </w:r>
                </w:p>
                <w:p w14:paraId="4DE4D643" w14:textId="23E3127F" w:rsidR="000B6BCD" w:rsidRPr="00C71837" w:rsidRDefault="00C71837" w:rsidP="000B6BCD">
                  <w:pPr>
                    <w:jc w:val="both"/>
                    <w:rPr>
                      <w:szCs w:val="28"/>
                    </w:rPr>
                  </w:pPr>
                  <w:r w:rsidRPr="00C71837">
                    <w:rPr>
                      <w:rFonts w:eastAsia="Calibri"/>
                      <w:b/>
                      <w:szCs w:val="28"/>
                      <w:lang w:eastAsia="en-US"/>
                    </w:rPr>
                    <w:t>района города Перми»</w:t>
                  </w:r>
                </w:p>
                <w:p w14:paraId="5EFCAE51" w14:textId="77777777" w:rsidR="00A354F7" w:rsidRPr="000B6BCD" w:rsidRDefault="00A354F7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09F1E200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1CCCDB48" w14:textId="6DA9A5F5" w:rsidR="00975170" w:rsidRPr="00512D15" w:rsidRDefault="00C7183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28.04</w:t>
                  </w:r>
                  <w:r w:rsidR="002638F5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F77C815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305D8208" w14:textId="4D1A82CE" w:rsidR="00975170" w:rsidRPr="00512D15" w:rsidRDefault="002638F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C71837">
                    <w:rPr>
                      <w:sz w:val="24"/>
                      <w:szCs w:val="24"/>
                    </w:rPr>
                    <w:t>4</w:t>
                  </w:r>
                  <w:r w:rsidR="00F3441E">
                    <w:rPr>
                      <w:sz w:val="24"/>
                      <w:szCs w:val="24"/>
                    </w:rPr>
                    <w:t>/01</w:t>
                  </w:r>
                  <w:r w:rsidR="00573EB0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65D618E2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61859361" w14:textId="77777777" w:rsidR="000D75F1" w:rsidRDefault="000D75F1" w:rsidP="00DE4F23">
      <w:pPr>
        <w:pStyle w:val="a7"/>
        <w:spacing w:line="360" w:lineRule="auto"/>
        <w:ind w:firstLine="709"/>
      </w:pPr>
    </w:p>
    <w:p w14:paraId="5C73E50D" w14:textId="77777777" w:rsidR="00D125D0" w:rsidRDefault="00D125D0" w:rsidP="00DE4F23">
      <w:pPr>
        <w:pStyle w:val="a7"/>
        <w:spacing w:line="360" w:lineRule="auto"/>
        <w:ind w:firstLine="0"/>
      </w:pPr>
    </w:p>
    <w:p w14:paraId="65270461" w14:textId="77777777" w:rsidR="00D125D0" w:rsidRDefault="00D125D0" w:rsidP="00DE4F23">
      <w:pPr>
        <w:pStyle w:val="a7"/>
        <w:spacing w:line="360" w:lineRule="auto"/>
        <w:ind w:firstLine="0"/>
      </w:pPr>
    </w:p>
    <w:p w14:paraId="4F496961" w14:textId="77777777" w:rsidR="00C71837" w:rsidRDefault="00C71837" w:rsidP="00C71837">
      <w:pPr>
        <w:ind w:firstLine="708"/>
        <w:jc w:val="both"/>
        <w:rPr>
          <w:szCs w:val="28"/>
        </w:rPr>
      </w:pPr>
    </w:p>
    <w:p w14:paraId="4DA3E709" w14:textId="77777777" w:rsidR="00C71837" w:rsidRDefault="00C71837" w:rsidP="00C71837">
      <w:pPr>
        <w:ind w:firstLine="708"/>
        <w:jc w:val="both"/>
        <w:rPr>
          <w:szCs w:val="28"/>
        </w:rPr>
      </w:pPr>
    </w:p>
    <w:p w14:paraId="24DFE338" w14:textId="4E5C7FE9" w:rsidR="00F3441E" w:rsidRDefault="00C71837" w:rsidP="00290FD4">
      <w:pPr>
        <w:spacing w:line="276" w:lineRule="auto"/>
        <w:ind w:firstLine="708"/>
        <w:jc w:val="both"/>
      </w:pPr>
      <w:r w:rsidRPr="00C71837">
        <w:rPr>
          <w:szCs w:val="28"/>
        </w:rPr>
        <w:t>В целях совершенствования организации делопроизводства в территориальных избирательных комиссиях Пермского края, руководствуясь постановлением Центральной избирательной комиссии Российской Федерации от 11.02.2026 №217/1679-8 «О вопросах организации делопроизводства в избирательных комиссиях» и Постановлением Избирательной комиссии Пермского края от 30.03.2026г. №11/02-4 «О типовой инструкции по делопроизводству в территориальной избирательной  комиссии Пермского края»</w:t>
      </w:r>
      <w:r w:rsidR="00F3441E" w:rsidRPr="00D20430">
        <w:t xml:space="preserve">, </w:t>
      </w:r>
    </w:p>
    <w:p w14:paraId="0E2AFE36" w14:textId="77777777" w:rsidR="00C71837" w:rsidRDefault="00C71837" w:rsidP="00290FD4">
      <w:pPr>
        <w:spacing w:line="276" w:lineRule="auto"/>
        <w:ind w:firstLine="708"/>
        <w:jc w:val="both"/>
        <w:rPr>
          <w:szCs w:val="28"/>
        </w:rPr>
      </w:pPr>
    </w:p>
    <w:p w14:paraId="4989503B" w14:textId="77777777" w:rsidR="00290FD4" w:rsidRPr="00C71837" w:rsidRDefault="00290FD4" w:rsidP="00290FD4">
      <w:pPr>
        <w:spacing w:line="276" w:lineRule="auto"/>
        <w:ind w:firstLine="708"/>
        <w:jc w:val="both"/>
        <w:rPr>
          <w:szCs w:val="28"/>
        </w:rPr>
      </w:pPr>
    </w:p>
    <w:p w14:paraId="3C1C96FD" w14:textId="77777777" w:rsidR="00F3441E" w:rsidRDefault="00F3441E" w:rsidP="00290FD4">
      <w:pPr>
        <w:tabs>
          <w:tab w:val="left" w:pos="2775"/>
        </w:tabs>
        <w:spacing w:line="276" w:lineRule="auto"/>
        <w:jc w:val="center"/>
      </w:pPr>
      <w:r>
        <w:t>к</w:t>
      </w:r>
      <w:r w:rsidRPr="00D20430">
        <w:t xml:space="preserve">омиссия </w:t>
      </w:r>
      <w:r>
        <w:t>РЕШИЛА</w:t>
      </w:r>
      <w:r w:rsidRPr="00D20430">
        <w:t>:</w:t>
      </w:r>
    </w:p>
    <w:p w14:paraId="2FD931DE" w14:textId="77777777" w:rsidR="0099582B" w:rsidRPr="00D20430" w:rsidRDefault="0099582B" w:rsidP="00290FD4">
      <w:pPr>
        <w:tabs>
          <w:tab w:val="left" w:pos="2775"/>
        </w:tabs>
        <w:spacing w:line="276" w:lineRule="auto"/>
        <w:jc w:val="center"/>
      </w:pPr>
    </w:p>
    <w:p w14:paraId="3F9A1D4A" w14:textId="396AB6F7" w:rsidR="00C71837" w:rsidRDefault="00C71837" w:rsidP="00290FD4">
      <w:pPr>
        <w:numPr>
          <w:ilvl w:val="0"/>
          <w:numId w:val="6"/>
        </w:numPr>
        <w:tabs>
          <w:tab w:val="left" w:pos="851"/>
          <w:tab w:val="num" w:pos="1276"/>
        </w:tabs>
        <w:spacing w:line="276" w:lineRule="auto"/>
        <w:ind w:left="0" w:firstLine="567"/>
        <w:jc w:val="both"/>
        <w:rPr>
          <w:szCs w:val="28"/>
        </w:rPr>
      </w:pPr>
      <w:r w:rsidRPr="00DF6F2F">
        <w:rPr>
          <w:szCs w:val="28"/>
        </w:rPr>
        <w:t>Пр</w:t>
      </w:r>
      <w:r>
        <w:rPr>
          <w:szCs w:val="28"/>
        </w:rPr>
        <w:t xml:space="preserve">изнать утратившим силу решение территориальной избирательной комиссии </w:t>
      </w:r>
      <w:r>
        <w:rPr>
          <w:szCs w:val="28"/>
        </w:rPr>
        <w:t xml:space="preserve">Кировского </w:t>
      </w:r>
      <w:r>
        <w:rPr>
          <w:szCs w:val="28"/>
        </w:rPr>
        <w:t>района города Перми от 2</w:t>
      </w:r>
      <w:r>
        <w:rPr>
          <w:szCs w:val="28"/>
        </w:rPr>
        <w:t>7.05</w:t>
      </w:r>
      <w:r>
        <w:rPr>
          <w:szCs w:val="28"/>
        </w:rPr>
        <w:t>.202</w:t>
      </w:r>
      <w:r>
        <w:rPr>
          <w:szCs w:val="28"/>
        </w:rPr>
        <w:t>1</w:t>
      </w:r>
      <w:r>
        <w:rPr>
          <w:szCs w:val="28"/>
        </w:rPr>
        <w:t xml:space="preserve"> года № </w:t>
      </w:r>
      <w:r>
        <w:rPr>
          <w:szCs w:val="28"/>
        </w:rPr>
        <w:t>1</w:t>
      </w:r>
      <w:r>
        <w:rPr>
          <w:szCs w:val="28"/>
        </w:rPr>
        <w:t>3/0</w:t>
      </w:r>
      <w:r>
        <w:rPr>
          <w:szCs w:val="28"/>
        </w:rPr>
        <w:t>3</w:t>
      </w:r>
      <w:r>
        <w:rPr>
          <w:szCs w:val="28"/>
        </w:rPr>
        <w:t xml:space="preserve"> «Об утверждении инструкции по делопроизводству в территориальной избирательной комиссии </w:t>
      </w:r>
      <w:r>
        <w:rPr>
          <w:szCs w:val="28"/>
        </w:rPr>
        <w:t>Кировского</w:t>
      </w:r>
      <w:r>
        <w:rPr>
          <w:szCs w:val="28"/>
        </w:rPr>
        <w:t xml:space="preserve"> района города Перми».   </w:t>
      </w:r>
    </w:p>
    <w:p w14:paraId="166276BA" w14:textId="1DF7DF7E" w:rsidR="00C71837" w:rsidRDefault="00C71837" w:rsidP="00290FD4">
      <w:pPr>
        <w:numPr>
          <w:ilvl w:val="0"/>
          <w:numId w:val="6"/>
        </w:numPr>
        <w:tabs>
          <w:tab w:val="left" w:pos="851"/>
          <w:tab w:val="num" w:pos="1276"/>
        </w:tabs>
        <w:spacing w:line="276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Организацию делопроизводства в территориальной избирательной комиссии </w:t>
      </w:r>
      <w:r>
        <w:rPr>
          <w:szCs w:val="28"/>
        </w:rPr>
        <w:t>Кировского</w:t>
      </w:r>
      <w:r>
        <w:rPr>
          <w:szCs w:val="28"/>
        </w:rPr>
        <w:t xml:space="preserve"> района города Перми обеспечить в соответствии с типовой инструкцией по делопроизводству в территориальной избирательной комиссии Пермского края, утвержденной постановлением Избирательной комиссии Пермского </w:t>
      </w:r>
      <w:proofErr w:type="gramStart"/>
      <w:r>
        <w:rPr>
          <w:szCs w:val="28"/>
        </w:rPr>
        <w:t>края  от</w:t>
      </w:r>
      <w:proofErr w:type="gramEnd"/>
      <w:r>
        <w:rPr>
          <w:szCs w:val="28"/>
        </w:rPr>
        <w:t xml:space="preserve"> 30.03.2026 года № 110/02-4</w:t>
      </w:r>
      <w:r w:rsidRPr="00DF6F2F">
        <w:rPr>
          <w:szCs w:val="28"/>
        </w:rPr>
        <w:t>.</w:t>
      </w:r>
    </w:p>
    <w:p w14:paraId="76D7195C" w14:textId="77777777" w:rsidR="00F3441E" w:rsidRPr="00B93F71" w:rsidRDefault="00F3441E" w:rsidP="00290FD4">
      <w:pPr>
        <w:pStyle w:val="af5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B93F71">
        <w:rPr>
          <w:bCs/>
          <w:szCs w:val="28"/>
        </w:rPr>
        <w:t xml:space="preserve">Опубликовать настоящее решение на сайте </w:t>
      </w:r>
      <w:r w:rsidR="0099131A">
        <w:rPr>
          <w:bCs/>
          <w:szCs w:val="28"/>
        </w:rPr>
        <w:t>т</w:t>
      </w:r>
      <w:r w:rsidRPr="00B93F71">
        <w:rPr>
          <w:bCs/>
          <w:szCs w:val="28"/>
        </w:rPr>
        <w:t>ерриториальной избирательной комиссии Кировского района города Перми на Едином портале из</w:t>
      </w:r>
      <w:r w:rsidRPr="00B93F71">
        <w:rPr>
          <w:bCs/>
          <w:szCs w:val="28"/>
        </w:rPr>
        <w:lastRenderedPageBreak/>
        <w:t>бирательных комиссий Пермского края в информационно-телекоммуникационной сети «Интернет».</w:t>
      </w:r>
    </w:p>
    <w:p w14:paraId="34F4E239" w14:textId="77777777" w:rsidR="00F3441E" w:rsidRPr="00B93F71" w:rsidRDefault="00F3441E" w:rsidP="00B93F71">
      <w:pPr>
        <w:pStyle w:val="af5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B93F71">
        <w:rPr>
          <w:bCs/>
          <w:szCs w:val="28"/>
        </w:rPr>
        <w:t xml:space="preserve">Контроль за исполнением настоящего решения возложить на </w:t>
      </w:r>
      <w:proofErr w:type="gramStart"/>
      <w:r w:rsidRPr="00B93F71">
        <w:rPr>
          <w:bCs/>
          <w:szCs w:val="28"/>
        </w:rPr>
        <w:t>председателя  комиссии</w:t>
      </w:r>
      <w:proofErr w:type="gramEnd"/>
      <w:r w:rsidRPr="00B93F71">
        <w:rPr>
          <w:bCs/>
          <w:szCs w:val="28"/>
        </w:rPr>
        <w:t xml:space="preserve"> Никитину Юлию Владимировну.</w:t>
      </w:r>
    </w:p>
    <w:p w14:paraId="31976BAA" w14:textId="77777777" w:rsidR="00F3441E" w:rsidRDefault="00F3441E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p w14:paraId="190A3320" w14:textId="77777777" w:rsidR="0099582B" w:rsidRPr="00F3441E" w:rsidRDefault="0099582B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218F20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7580859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745213D" w14:textId="77777777" w:rsidR="00525A05" w:rsidRDefault="00F3441E" w:rsidP="00F3441E">
            <w:pPr>
              <w:jc w:val="right"/>
            </w:pPr>
            <w:r w:rsidRPr="004F10C8">
              <w:rPr>
                <w:szCs w:val="28"/>
              </w:rPr>
              <w:t>Ю.В. Никитина</w:t>
            </w:r>
          </w:p>
        </w:tc>
      </w:tr>
      <w:tr w:rsidR="00911625" w14:paraId="79FC8A44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2091031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0BEFCFF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217C5895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851456B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0E0F74F" w14:textId="77777777" w:rsidR="00911625" w:rsidRDefault="00F3441E">
            <w:pPr>
              <w:pStyle w:val="a7"/>
              <w:ind w:firstLine="0"/>
              <w:jc w:val="right"/>
            </w:pPr>
            <w:r>
              <w:t>Н.А. Безматерных</w:t>
            </w:r>
          </w:p>
        </w:tc>
      </w:tr>
    </w:tbl>
    <w:p w14:paraId="3A5F1F86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52E09" w14:textId="77777777" w:rsidR="00BD1C02" w:rsidRDefault="00BD1C02">
      <w:r>
        <w:separator/>
      </w:r>
    </w:p>
  </w:endnote>
  <w:endnote w:type="continuationSeparator" w:id="0">
    <w:p w14:paraId="290B4CB5" w14:textId="77777777" w:rsidR="00BD1C02" w:rsidRDefault="00BD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3069" w14:textId="77777777" w:rsidR="00975170" w:rsidRDefault="006E0DA7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3D28272D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894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2B89" w14:textId="77777777" w:rsidR="00BD1C02" w:rsidRDefault="00BD1C02">
      <w:r>
        <w:separator/>
      </w:r>
    </w:p>
  </w:footnote>
  <w:footnote w:type="continuationSeparator" w:id="0">
    <w:p w14:paraId="03D292BC" w14:textId="77777777" w:rsidR="00BD1C02" w:rsidRDefault="00BD1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576F" w14:textId="77777777" w:rsidR="00975170" w:rsidRDefault="006E0DA7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FB71524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893CE" w14:textId="77777777" w:rsidR="00975170" w:rsidRDefault="006E0DA7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B6BCD">
      <w:rPr>
        <w:noProof/>
      </w:rPr>
      <w:t>2</w:t>
    </w:r>
    <w:r>
      <w:fldChar w:fldCharType="end"/>
    </w:r>
  </w:p>
  <w:p w14:paraId="256B09F3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360C56DB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E3E45E5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39B2079C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26CE25C" w14:textId="77777777" w:rsidR="00A354F7" w:rsidRPr="00503550" w:rsidRDefault="008A55D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76348BE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8E73A3C" w14:textId="77777777" w:rsidR="00A354F7" w:rsidRPr="0076064B" w:rsidRDefault="006C63A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9A4C91F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DDAB027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756ED739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1C474F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8C80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C7DE960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13A242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8438D42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128EF804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1CD7F88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11075C3C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2D358E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A55DC"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A354F7" w:rsidRPr="00FA51BE" w14:paraId="4315B76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626A1EF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C33F52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104FBA5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DABB2A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EF0B85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3DC79A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C3407A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328E2CD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>
      <w:start w:val="1"/>
      <w:numFmt w:val="decimal"/>
      <w:lvlText w:val="%2."/>
      <w:lvlJc w:val="left"/>
      <w:pPr>
        <w:tabs>
          <w:tab w:val="num" w:pos="516"/>
        </w:tabs>
        <w:ind w:left="51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236"/>
        </w:tabs>
        <w:ind w:left="1236" w:hanging="360"/>
      </w:pPr>
    </w:lvl>
    <w:lvl w:ilvl="3" w:tplc="0419000F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190019">
      <w:start w:val="1"/>
      <w:numFmt w:val="decimal"/>
      <w:lvlText w:val="%5."/>
      <w:lvlJc w:val="left"/>
      <w:pPr>
        <w:tabs>
          <w:tab w:val="num" w:pos="2676"/>
        </w:tabs>
        <w:ind w:left="2676" w:hanging="360"/>
      </w:pPr>
    </w:lvl>
    <w:lvl w:ilvl="5" w:tplc="0419001B">
      <w:start w:val="1"/>
      <w:numFmt w:val="decimal"/>
      <w:lvlText w:val="%6."/>
      <w:lvlJc w:val="left"/>
      <w:pPr>
        <w:tabs>
          <w:tab w:val="num" w:pos="3396"/>
        </w:tabs>
        <w:ind w:left="339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190019">
      <w:start w:val="1"/>
      <w:numFmt w:val="decimal"/>
      <w:lvlText w:val="%8."/>
      <w:lvlJc w:val="left"/>
      <w:pPr>
        <w:tabs>
          <w:tab w:val="num" w:pos="4836"/>
        </w:tabs>
        <w:ind w:left="4836" w:hanging="360"/>
      </w:pPr>
    </w:lvl>
    <w:lvl w:ilvl="8" w:tplc="0419001B">
      <w:start w:val="1"/>
      <w:numFmt w:val="decimal"/>
      <w:lvlText w:val="%9."/>
      <w:lvlJc w:val="left"/>
      <w:pPr>
        <w:tabs>
          <w:tab w:val="num" w:pos="5556"/>
        </w:tabs>
        <w:ind w:left="5556" w:hanging="360"/>
      </w:pPr>
    </w:lvl>
  </w:abstractNum>
  <w:abstractNum w:abstractNumId="2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9694173">
    <w:abstractNumId w:val="0"/>
  </w:num>
  <w:num w:numId="2" w16cid:durableId="1380085025">
    <w:abstractNumId w:val="3"/>
  </w:num>
  <w:num w:numId="3" w16cid:durableId="515774002">
    <w:abstractNumId w:val="5"/>
  </w:num>
  <w:num w:numId="4" w16cid:durableId="2017923027">
    <w:abstractNumId w:val="2"/>
  </w:num>
  <w:num w:numId="5" w16cid:durableId="1971475019">
    <w:abstractNumId w:val="4"/>
  </w:num>
  <w:num w:numId="6" w16cid:durableId="45279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37D7"/>
    <w:rsid w:val="00035ABC"/>
    <w:rsid w:val="00051066"/>
    <w:rsid w:val="00085DCE"/>
    <w:rsid w:val="000B4A0E"/>
    <w:rsid w:val="000B6BCD"/>
    <w:rsid w:val="000C44C5"/>
    <w:rsid w:val="000D75F1"/>
    <w:rsid w:val="000F15C7"/>
    <w:rsid w:val="001243E3"/>
    <w:rsid w:val="00125315"/>
    <w:rsid w:val="001543D7"/>
    <w:rsid w:val="00164218"/>
    <w:rsid w:val="0017083F"/>
    <w:rsid w:val="00170D09"/>
    <w:rsid w:val="00186089"/>
    <w:rsid w:val="001E772D"/>
    <w:rsid w:val="001F6689"/>
    <w:rsid w:val="00205244"/>
    <w:rsid w:val="0020666A"/>
    <w:rsid w:val="0021055A"/>
    <w:rsid w:val="0021074E"/>
    <w:rsid w:val="002112BC"/>
    <w:rsid w:val="00232907"/>
    <w:rsid w:val="0023676E"/>
    <w:rsid w:val="00236AEA"/>
    <w:rsid w:val="00254CB7"/>
    <w:rsid w:val="00255B6B"/>
    <w:rsid w:val="002638F5"/>
    <w:rsid w:val="00271688"/>
    <w:rsid w:val="00272468"/>
    <w:rsid w:val="00290FD4"/>
    <w:rsid w:val="0029672B"/>
    <w:rsid w:val="00296DC5"/>
    <w:rsid w:val="002B4656"/>
    <w:rsid w:val="002C2A72"/>
    <w:rsid w:val="003012C6"/>
    <w:rsid w:val="00303589"/>
    <w:rsid w:val="00323621"/>
    <w:rsid w:val="003316FC"/>
    <w:rsid w:val="00331EFD"/>
    <w:rsid w:val="00380407"/>
    <w:rsid w:val="00382EC6"/>
    <w:rsid w:val="00385F5E"/>
    <w:rsid w:val="00396177"/>
    <w:rsid w:val="0039653B"/>
    <w:rsid w:val="003E7736"/>
    <w:rsid w:val="0040535C"/>
    <w:rsid w:val="00427FDE"/>
    <w:rsid w:val="00445E70"/>
    <w:rsid w:val="00481314"/>
    <w:rsid w:val="0048458C"/>
    <w:rsid w:val="004B052C"/>
    <w:rsid w:val="004C1BC7"/>
    <w:rsid w:val="004E0428"/>
    <w:rsid w:val="00507901"/>
    <w:rsid w:val="00512D15"/>
    <w:rsid w:val="00522C7F"/>
    <w:rsid w:val="00525A05"/>
    <w:rsid w:val="005522B1"/>
    <w:rsid w:val="005555C7"/>
    <w:rsid w:val="00573EB0"/>
    <w:rsid w:val="00586421"/>
    <w:rsid w:val="0058674F"/>
    <w:rsid w:val="00590911"/>
    <w:rsid w:val="006304A1"/>
    <w:rsid w:val="0068550C"/>
    <w:rsid w:val="00695EF5"/>
    <w:rsid w:val="00696C01"/>
    <w:rsid w:val="00697FD5"/>
    <w:rsid w:val="006A2C0F"/>
    <w:rsid w:val="006C04CD"/>
    <w:rsid w:val="006C63A6"/>
    <w:rsid w:val="006E0DA7"/>
    <w:rsid w:val="006F01F2"/>
    <w:rsid w:val="00704AE7"/>
    <w:rsid w:val="00743020"/>
    <w:rsid w:val="00756AB6"/>
    <w:rsid w:val="00761140"/>
    <w:rsid w:val="00767633"/>
    <w:rsid w:val="00770BB1"/>
    <w:rsid w:val="00813760"/>
    <w:rsid w:val="00856384"/>
    <w:rsid w:val="00873008"/>
    <w:rsid w:val="00884598"/>
    <w:rsid w:val="008858AC"/>
    <w:rsid w:val="00887EF5"/>
    <w:rsid w:val="0089166D"/>
    <w:rsid w:val="008A3A41"/>
    <w:rsid w:val="008A55DC"/>
    <w:rsid w:val="00911625"/>
    <w:rsid w:val="00923F28"/>
    <w:rsid w:val="00935D06"/>
    <w:rsid w:val="009433C6"/>
    <w:rsid w:val="009442D1"/>
    <w:rsid w:val="00955278"/>
    <w:rsid w:val="00960FB1"/>
    <w:rsid w:val="00975170"/>
    <w:rsid w:val="00980235"/>
    <w:rsid w:val="009870F4"/>
    <w:rsid w:val="0099131A"/>
    <w:rsid w:val="0099460C"/>
    <w:rsid w:val="0099582B"/>
    <w:rsid w:val="009C1E3A"/>
    <w:rsid w:val="009C3E56"/>
    <w:rsid w:val="00A17511"/>
    <w:rsid w:val="00A354F7"/>
    <w:rsid w:val="00A45148"/>
    <w:rsid w:val="00A4660B"/>
    <w:rsid w:val="00A67D26"/>
    <w:rsid w:val="00A777DB"/>
    <w:rsid w:val="00AE3C24"/>
    <w:rsid w:val="00B06EF1"/>
    <w:rsid w:val="00B1160A"/>
    <w:rsid w:val="00B11B42"/>
    <w:rsid w:val="00B237E4"/>
    <w:rsid w:val="00B71A6B"/>
    <w:rsid w:val="00B86D80"/>
    <w:rsid w:val="00B935D6"/>
    <w:rsid w:val="00B93F71"/>
    <w:rsid w:val="00BA7FB1"/>
    <w:rsid w:val="00BB4BEE"/>
    <w:rsid w:val="00BB6B02"/>
    <w:rsid w:val="00BD1C02"/>
    <w:rsid w:val="00C024E7"/>
    <w:rsid w:val="00C11D9E"/>
    <w:rsid w:val="00C71837"/>
    <w:rsid w:val="00C80838"/>
    <w:rsid w:val="00C95C36"/>
    <w:rsid w:val="00CB3840"/>
    <w:rsid w:val="00CC2B8D"/>
    <w:rsid w:val="00CC46BF"/>
    <w:rsid w:val="00CD1278"/>
    <w:rsid w:val="00D125D0"/>
    <w:rsid w:val="00D471DE"/>
    <w:rsid w:val="00D715AA"/>
    <w:rsid w:val="00D81BB7"/>
    <w:rsid w:val="00DE48F3"/>
    <w:rsid w:val="00DE4F23"/>
    <w:rsid w:val="00DE66A8"/>
    <w:rsid w:val="00DF45D4"/>
    <w:rsid w:val="00E11D12"/>
    <w:rsid w:val="00E71EEE"/>
    <w:rsid w:val="00E73FF3"/>
    <w:rsid w:val="00E77B0A"/>
    <w:rsid w:val="00E843B9"/>
    <w:rsid w:val="00EA674A"/>
    <w:rsid w:val="00EF7319"/>
    <w:rsid w:val="00F3437B"/>
    <w:rsid w:val="00F3441E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  <w14:docId w14:val="35D74ECF"/>
  <w15:docId w15:val="{C32917C8-25C0-49A7-A23D-F86750F6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127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44</cp:revision>
  <cp:lastPrinted>2022-08-12T06:42:00Z</cp:lastPrinted>
  <dcterms:created xsi:type="dcterms:W3CDTF">2022-07-01T08:20:00Z</dcterms:created>
  <dcterms:modified xsi:type="dcterms:W3CDTF">2026-04-20T07:07:00Z</dcterms:modified>
</cp:coreProperties>
</file>