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F0F8" w14:textId="77777777" w:rsidR="00385F5E" w:rsidRPr="00697FD5" w:rsidRDefault="00215CC4" w:rsidP="00170D09">
      <w:pPr>
        <w:pStyle w:val="a6"/>
        <w:spacing w:after="0" w:line="240" w:lineRule="auto"/>
        <w:ind w:right="5102"/>
      </w:pPr>
      <w:r>
        <w:rPr>
          <w:noProof/>
        </w:rPr>
        <w:pict w14:anchorId="3951C2AF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53.6pt;height:85.6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15EF7BCB" w14:textId="77777777"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О назначении члена участковой </w:t>
                  </w:r>
                </w:p>
                <w:p w14:paraId="1F6CE3F4" w14:textId="77777777"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избирательной комиссии </w:t>
                  </w:r>
                </w:p>
                <w:p w14:paraId="2F71CCE0" w14:textId="44483446"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избирательного участка № </w:t>
                  </w:r>
                  <w:r w:rsidR="008A7046" w:rsidRPr="008A7046">
                    <w:rPr>
                      <w:b/>
                      <w:sz w:val="24"/>
                      <w:szCs w:val="24"/>
                    </w:rPr>
                    <w:t>30</w:t>
                  </w:r>
                  <w:r w:rsidR="006B2E90">
                    <w:rPr>
                      <w:b/>
                      <w:sz w:val="24"/>
                      <w:szCs w:val="24"/>
                    </w:rPr>
                    <w:t>28</w:t>
                  </w:r>
                  <w:r w:rsidRPr="008A7046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14:paraId="3BCD80EC" w14:textId="77777777"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>с правом решающего голоса</w:t>
                  </w:r>
                </w:p>
                <w:p w14:paraId="55D7A584" w14:textId="77777777" w:rsidR="00DE2E3D" w:rsidRPr="008A7046" w:rsidRDefault="00DE2E3D" w:rsidP="000C1A48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0A676CA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41E86A5" w14:textId="096BCE06" w:rsidR="00DE2E3D" w:rsidRPr="00512D15" w:rsidRDefault="008A704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6B2E90">
                    <w:rPr>
                      <w:sz w:val="24"/>
                      <w:szCs w:val="24"/>
                    </w:rPr>
                    <w:t>8</w:t>
                  </w:r>
                  <w:r>
                    <w:rPr>
                      <w:sz w:val="24"/>
                      <w:szCs w:val="24"/>
                    </w:rPr>
                    <w:t>.0</w:t>
                  </w:r>
                  <w:r w:rsidR="006B2E90">
                    <w:rPr>
                      <w:sz w:val="24"/>
                      <w:szCs w:val="24"/>
                    </w:rPr>
                    <w:t>4</w:t>
                  </w:r>
                  <w:r>
                    <w:rPr>
                      <w:sz w:val="24"/>
                      <w:szCs w:val="24"/>
                    </w:rPr>
                    <w:t>.</w:t>
                  </w:r>
                  <w:r w:rsidR="00DE2E3D">
                    <w:rPr>
                      <w:sz w:val="24"/>
                      <w:szCs w:val="24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D27D43C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46C292C8" w14:textId="52F21D7D" w:rsidR="00DE2E3D" w:rsidRPr="00512D15" w:rsidRDefault="008A704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6B2E90">
                    <w:rPr>
                      <w:sz w:val="24"/>
                      <w:szCs w:val="24"/>
                    </w:rPr>
                    <w:t>4</w:t>
                  </w:r>
                  <w:r w:rsidR="00DE2E3D">
                    <w:rPr>
                      <w:sz w:val="24"/>
                      <w:szCs w:val="24"/>
                    </w:rPr>
                    <w:t>/</w:t>
                  </w:r>
                  <w:r w:rsidR="006B2E90">
                    <w:rPr>
                      <w:sz w:val="24"/>
                      <w:szCs w:val="24"/>
                    </w:rPr>
                    <w:t>03</w:t>
                  </w:r>
                  <w:r w:rsidR="00DE2E3D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5E611C2E" w14:textId="77777777" w:rsidR="003621D3" w:rsidRDefault="003621D3" w:rsidP="00044BCF">
      <w:pPr>
        <w:jc w:val="both"/>
        <w:rPr>
          <w:sz w:val="24"/>
          <w:szCs w:val="24"/>
        </w:rPr>
      </w:pPr>
    </w:p>
    <w:p w14:paraId="4E82F27E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109DA730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0B23A6FF" w14:textId="77777777" w:rsidR="008A7046" w:rsidRDefault="008A7046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14:paraId="71CA2DD8" w14:textId="29F79560" w:rsidR="00D90573" w:rsidRPr="008A7046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A7046">
        <w:rPr>
          <w:color w:val="000000" w:themeColor="text1"/>
          <w:sz w:val="24"/>
          <w:szCs w:val="24"/>
        </w:rPr>
        <w:t xml:space="preserve">В связи с досрочным прекращением полномочий члена участковой избирательной комиссии </w:t>
      </w:r>
      <w:r w:rsidR="00720478" w:rsidRPr="008A7046">
        <w:rPr>
          <w:color w:val="000000" w:themeColor="text1"/>
          <w:sz w:val="24"/>
          <w:szCs w:val="24"/>
        </w:rPr>
        <w:t xml:space="preserve">с правом решающего голоса </w:t>
      </w:r>
      <w:r w:rsidRPr="008A7046">
        <w:rPr>
          <w:color w:val="000000" w:themeColor="text1"/>
          <w:sz w:val="24"/>
          <w:szCs w:val="24"/>
        </w:rPr>
        <w:t>избирательного</w:t>
      </w:r>
      <w:r w:rsidR="00720478" w:rsidRPr="008A7046">
        <w:rPr>
          <w:color w:val="000000" w:themeColor="text1"/>
          <w:sz w:val="24"/>
          <w:szCs w:val="24"/>
        </w:rPr>
        <w:t xml:space="preserve"> участка № </w:t>
      </w:r>
      <w:r w:rsidR="008A7046" w:rsidRPr="008A7046">
        <w:rPr>
          <w:color w:val="000000" w:themeColor="text1"/>
          <w:sz w:val="24"/>
          <w:szCs w:val="24"/>
        </w:rPr>
        <w:t>30</w:t>
      </w:r>
      <w:r w:rsidR="00620991">
        <w:rPr>
          <w:color w:val="000000" w:themeColor="text1"/>
          <w:sz w:val="24"/>
          <w:szCs w:val="24"/>
        </w:rPr>
        <w:t>28</w:t>
      </w:r>
      <w:r w:rsidR="00DE289C" w:rsidRPr="008A7046">
        <w:rPr>
          <w:color w:val="000000" w:themeColor="text1"/>
          <w:sz w:val="24"/>
          <w:szCs w:val="24"/>
        </w:rPr>
        <w:t xml:space="preserve"> (решение </w:t>
      </w:r>
      <w:r w:rsidR="008A7046" w:rsidRPr="008A7046">
        <w:rPr>
          <w:color w:val="000000" w:themeColor="text1"/>
          <w:sz w:val="24"/>
          <w:szCs w:val="24"/>
        </w:rPr>
        <w:t>7</w:t>
      </w:r>
      <w:r w:rsidR="00215CC4">
        <w:rPr>
          <w:color w:val="000000" w:themeColor="text1"/>
          <w:sz w:val="24"/>
          <w:szCs w:val="24"/>
        </w:rPr>
        <w:t>4</w:t>
      </w:r>
      <w:r w:rsidR="00DE289C" w:rsidRPr="008A7046">
        <w:rPr>
          <w:color w:val="000000" w:themeColor="text1"/>
          <w:sz w:val="24"/>
          <w:szCs w:val="24"/>
        </w:rPr>
        <w:t>/</w:t>
      </w:r>
      <w:r w:rsidR="008A7046" w:rsidRPr="008A7046">
        <w:rPr>
          <w:color w:val="000000" w:themeColor="text1"/>
          <w:sz w:val="24"/>
          <w:szCs w:val="24"/>
        </w:rPr>
        <w:t>01-4</w:t>
      </w:r>
      <w:r w:rsidR="00DE289C" w:rsidRPr="008A7046">
        <w:rPr>
          <w:color w:val="000000" w:themeColor="text1"/>
          <w:sz w:val="24"/>
          <w:szCs w:val="24"/>
        </w:rPr>
        <w:t xml:space="preserve"> от </w:t>
      </w:r>
      <w:r w:rsidR="008A7046" w:rsidRPr="008A7046">
        <w:rPr>
          <w:color w:val="000000" w:themeColor="text1"/>
          <w:sz w:val="24"/>
          <w:szCs w:val="24"/>
        </w:rPr>
        <w:t>2</w:t>
      </w:r>
      <w:r w:rsidR="00215CC4">
        <w:rPr>
          <w:color w:val="000000" w:themeColor="text1"/>
          <w:sz w:val="24"/>
          <w:szCs w:val="24"/>
        </w:rPr>
        <w:t>8</w:t>
      </w:r>
      <w:r w:rsidR="008A7046" w:rsidRPr="008A7046">
        <w:rPr>
          <w:color w:val="000000" w:themeColor="text1"/>
          <w:sz w:val="24"/>
          <w:szCs w:val="24"/>
        </w:rPr>
        <w:t>.0</w:t>
      </w:r>
      <w:r w:rsidR="00215CC4">
        <w:rPr>
          <w:color w:val="000000" w:themeColor="text1"/>
          <w:sz w:val="24"/>
          <w:szCs w:val="24"/>
        </w:rPr>
        <w:t>4</w:t>
      </w:r>
      <w:r w:rsidR="00DE289C" w:rsidRPr="008A7046">
        <w:rPr>
          <w:color w:val="000000" w:themeColor="text1"/>
          <w:sz w:val="24"/>
          <w:szCs w:val="24"/>
        </w:rPr>
        <w:t xml:space="preserve">.2026) </w:t>
      </w:r>
      <w:r w:rsidR="00720478" w:rsidRPr="008A7046">
        <w:rPr>
          <w:color w:val="000000" w:themeColor="text1"/>
          <w:sz w:val="24"/>
          <w:szCs w:val="24"/>
        </w:rPr>
        <w:t xml:space="preserve"> </w:t>
      </w:r>
      <w:r w:rsidR="00DE289C" w:rsidRPr="008A7046">
        <w:rPr>
          <w:color w:val="000000" w:themeColor="text1"/>
          <w:sz w:val="24"/>
          <w:szCs w:val="24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№ 152/1137-6</w:t>
      </w:r>
      <w:r w:rsidR="000C1A48" w:rsidRPr="008A7046">
        <w:rPr>
          <w:color w:val="000000" w:themeColor="text1"/>
          <w:sz w:val="24"/>
          <w:szCs w:val="24"/>
        </w:rPr>
        <w:t>,</w:t>
      </w:r>
      <w:r w:rsidR="00DE289C" w:rsidRPr="008A7046">
        <w:rPr>
          <w:color w:val="000000" w:themeColor="text1"/>
          <w:sz w:val="24"/>
          <w:szCs w:val="24"/>
        </w:rPr>
        <w:t xml:space="preserve">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№111/863-8, </w:t>
      </w:r>
    </w:p>
    <w:p w14:paraId="744DB3EC" w14:textId="77777777" w:rsidR="00551D56" w:rsidRPr="008A7046" w:rsidRDefault="00551D56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4"/>
          <w:szCs w:val="24"/>
        </w:rPr>
      </w:pPr>
    </w:p>
    <w:p w14:paraId="63FC59B2" w14:textId="77777777" w:rsidR="00F3441E" w:rsidRPr="008A7046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4"/>
          <w:szCs w:val="24"/>
        </w:rPr>
      </w:pPr>
      <w:r w:rsidRPr="008A7046">
        <w:rPr>
          <w:color w:val="000000" w:themeColor="text1"/>
          <w:sz w:val="24"/>
          <w:szCs w:val="24"/>
        </w:rPr>
        <w:t>комиссия РЕШИЛА:</w:t>
      </w:r>
    </w:p>
    <w:p w14:paraId="6309F055" w14:textId="77777777" w:rsidR="00C04003" w:rsidRPr="008A7046" w:rsidRDefault="00C04003" w:rsidP="00DB31D6">
      <w:pPr>
        <w:tabs>
          <w:tab w:val="left" w:pos="0"/>
          <w:tab w:val="left" w:pos="2775"/>
        </w:tabs>
        <w:spacing w:line="276" w:lineRule="auto"/>
        <w:jc w:val="center"/>
        <w:rPr>
          <w:color w:val="000000" w:themeColor="text1"/>
          <w:sz w:val="24"/>
          <w:szCs w:val="24"/>
        </w:rPr>
      </w:pPr>
    </w:p>
    <w:p w14:paraId="0F55D196" w14:textId="507BDA7C" w:rsidR="00720478" w:rsidRPr="008A7046" w:rsidRDefault="006B3170" w:rsidP="008A7046">
      <w:pPr>
        <w:ind w:firstLine="567"/>
        <w:jc w:val="both"/>
        <w:rPr>
          <w:sz w:val="24"/>
          <w:szCs w:val="24"/>
        </w:rPr>
      </w:pPr>
      <w:r w:rsidRPr="008A7046">
        <w:rPr>
          <w:sz w:val="24"/>
          <w:szCs w:val="24"/>
        </w:rPr>
        <w:t xml:space="preserve">1.  </w:t>
      </w:r>
      <w:r w:rsidR="00720478" w:rsidRPr="008A7046">
        <w:rPr>
          <w:sz w:val="24"/>
          <w:szCs w:val="24"/>
        </w:rPr>
        <w:t xml:space="preserve">Назначить членом участковой избирательной комиссии избирательного участка № </w:t>
      </w:r>
      <w:r w:rsidR="008A7046" w:rsidRPr="008A7046">
        <w:rPr>
          <w:sz w:val="24"/>
          <w:szCs w:val="24"/>
        </w:rPr>
        <w:t>30</w:t>
      </w:r>
      <w:r w:rsidR="006B2E90">
        <w:rPr>
          <w:sz w:val="24"/>
          <w:szCs w:val="24"/>
        </w:rPr>
        <w:t>28</w:t>
      </w:r>
      <w:r w:rsidR="009855A7" w:rsidRPr="008A7046">
        <w:rPr>
          <w:sz w:val="24"/>
          <w:szCs w:val="24"/>
        </w:rPr>
        <w:t xml:space="preserve"> </w:t>
      </w:r>
      <w:r w:rsidR="00720478" w:rsidRPr="008A7046">
        <w:rPr>
          <w:sz w:val="24"/>
          <w:szCs w:val="24"/>
        </w:rPr>
        <w:t>с правом решающего голоса</w:t>
      </w:r>
      <w:r w:rsidR="00707252" w:rsidRPr="008A7046">
        <w:rPr>
          <w:sz w:val="24"/>
          <w:szCs w:val="24"/>
        </w:rPr>
        <w:t xml:space="preserve"> </w:t>
      </w:r>
      <w:r w:rsidR="006B2E90" w:rsidRPr="006B2E90">
        <w:rPr>
          <w:sz w:val="24"/>
          <w:szCs w:val="24"/>
        </w:rPr>
        <w:t>Осокин</w:t>
      </w:r>
      <w:r w:rsidR="006B2E90">
        <w:rPr>
          <w:sz w:val="24"/>
          <w:szCs w:val="24"/>
        </w:rPr>
        <w:t>а</w:t>
      </w:r>
      <w:r w:rsidR="006B2E90" w:rsidRPr="006B2E90">
        <w:rPr>
          <w:sz w:val="24"/>
          <w:szCs w:val="24"/>
        </w:rPr>
        <w:t xml:space="preserve"> Игор</w:t>
      </w:r>
      <w:r w:rsidR="006B2E90">
        <w:rPr>
          <w:sz w:val="24"/>
          <w:szCs w:val="24"/>
        </w:rPr>
        <w:t>я</w:t>
      </w:r>
      <w:r w:rsidR="006B2E90" w:rsidRPr="006B2E90">
        <w:rPr>
          <w:sz w:val="24"/>
          <w:szCs w:val="24"/>
        </w:rPr>
        <w:t xml:space="preserve"> Юрьевич</w:t>
      </w:r>
      <w:r w:rsidR="006B2E90">
        <w:rPr>
          <w:sz w:val="24"/>
          <w:szCs w:val="24"/>
        </w:rPr>
        <w:t>а</w:t>
      </w:r>
      <w:r w:rsidR="00752CE9" w:rsidRPr="008A7046">
        <w:rPr>
          <w:sz w:val="24"/>
          <w:szCs w:val="24"/>
        </w:rPr>
        <w:t xml:space="preserve">, </w:t>
      </w:r>
      <w:r w:rsidR="00707252" w:rsidRPr="008A7046">
        <w:rPr>
          <w:sz w:val="24"/>
          <w:szCs w:val="24"/>
        </w:rPr>
        <w:t>19</w:t>
      </w:r>
      <w:r w:rsidR="006B2E90">
        <w:rPr>
          <w:sz w:val="24"/>
          <w:szCs w:val="24"/>
        </w:rPr>
        <w:t>86</w:t>
      </w:r>
      <w:r w:rsidRPr="008A7046">
        <w:rPr>
          <w:sz w:val="24"/>
          <w:szCs w:val="24"/>
        </w:rPr>
        <w:t xml:space="preserve"> </w:t>
      </w:r>
      <w:r w:rsidR="00720478" w:rsidRPr="008A7046">
        <w:rPr>
          <w:sz w:val="24"/>
          <w:szCs w:val="24"/>
        </w:rPr>
        <w:t xml:space="preserve">года рождения, </w:t>
      </w:r>
      <w:r w:rsidR="008A2C64" w:rsidRPr="008A7046">
        <w:rPr>
          <w:sz w:val="24"/>
          <w:szCs w:val="24"/>
        </w:rPr>
        <w:t>предложе</w:t>
      </w:r>
      <w:r w:rsidR="001A4156" w:rsidRPr="008A7046">
        <w:rPr>
          <w:sz w:val="24"/>
          <w:szCs w:val="24"/>
        </w:rPr>
        <w:t>н</w:t>
      </w:r>
      <w:r w:rsidR="008A2C64" w:rsidRPr="008A7046">
        <w:rPr>
          <w:sz w:val="24"/>
          <w:szCs w:val="24"/>
        </w:rPr>
        <w:t>н</w:t>
      </w:r>
      <w:r w:rsidR="00592C3B" w:rsidRPr="008A7046">
        <w:rPr>
          <w:sz w:val="24"/>
          <w:szCs w:val="24"/>
        </w:rPr>
        <w:t>ого</w:t>
      </w:r>
      <w:r w:rsidR="00142059">
        <w:rPr>
          <w:sz w:val="24"/>
          <w:szCs w:val="24"/>
        </w:rPr>
        <w:t xml:space="preserve"> - </w:t>
      </w:r>
      <w:r w:rsidR="009855A7" w:rsidRPr="008A7046">
        <w:rPr>
          <w:sz w:val="24"/>
          <w:szCs w:val="24"/>
        </w:rPr>
        <w:t xml:space="preserve">собранием избирателей по месту </w:t>
      </w:r>
      <w:r w:rsidR="00424FAB" w:rsidRPr="008A7046">
        <w:rPr>
          <w:sz w:val="24"/>
          <w:szCs w:val="24"/>
        </w:rPr>
        <w:t>жительства</w:t>
      </w:r>
      <w:r w:rsidR="008A2C64" w:rsidRPr="008A7046">
        <w:rPr>
          <w:sz w:val="24"/>
          <w:szCs w:val="24"/>
        </w:rPr>
        <w:t>.</w:t>
      </w:r>
    </w:p>
    <w:p w14:paraId="6A561FC3" w14:textId="77777777" w:rsidR="000C1A48" w:rsidRPr="008A7046" w:rsidRDefault="00720478" w:rsidP="008A7046">
      <w:pPr>
        <w:ind w:firstLine="567"/>
        <w:jc w:val="both"/>
        <w:rPr>
          <w:bCs/>
          <w:sz w:val="24"/>
          <w:szCs w:val="24"/>
        </w:rPr>
      </w:pPr>
      <w:r w:rsidRPr="008A7046">
        <w:rPr>
          <w:sz w:val="24"/>
          <w:szCs w:val="24"/>
        </w:rPr>
        <w:t>2</w:t>
      </w:r>
      <w:r w:rsidR="000C1A48" w:rsidRPr="008A7046">
        <w:rPr>
          <w:sz w:val="24"/>
          <w:szCs w:val="24"/>
        </w:rPr>
        <w:t>.</w:t>
      </w:r>
      <w:r w:rsidR="000C1A48" w:rsidRPr="008A7046">
        <w:rPr>
          <w:bCs/>
          <w:sz w:val="24"/>
          <w:szCs w:val="24"/>
        </w:rPr>
        <w:t xml:space="preserve"> Довести настоящее решение до сведения соответствующей участковой избирательной комиссии.</w:t>
      </w:r>
    </w:p>
    <w:p w14:paraId="050D657E" w14:textId="77777777" w:rsidR="000C1A48" w:rsidRPr="008A7046" w:rsidRDefault="00720478" w:rsidP="00720478">
      <w:pPr>
        <w:tabs>
          <w:tab w:val="left" w:pos="0"/>
        </w:tabs>
        <w:ind w:firstLine="426"/>
        <w:jc w:val="both"/>
        <w:rPr>
          <w:bCs/>
          <w:sz w:val="24"/>
          <w:szCs w:val="24"/>
        </w:rPr>
      </w:pPr>
      <w:r w:rsidRPr="008A7046">
        <w:rPr>
          <w:bCs/>
          <w:sz w:val="24"/>
          <w:szCs w:val="24"/>
        </w:rPr>
        <w:t>3</w:t>
      </w:r>
      <w:r w:rsidR="000C1A48" w:rsidRPr="008A7046">
        <w:rPr>
          <w:bCs/>
          <w:sz w:val="24"/>
          <w:szCs w:val="24"/>
        </w:rPr>
        <w:t>. Копию настоящего решения направить в Избирательную комиссию Пермского края.</w:t>
      </w:r>
    </w:p>
    <w:p w14:paraId="6DFB4A98" w14:textId="77777777" w:rsidR="0041403C" w:rsidRPr="008A7046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  <w:szCs w:val="24"/>
        </w:rPr>
      </w:pPr>
      <w:r w:rsidRPr="008A7046">
        <w:rPr>
          <w:bCs/>
          <w:sz w:val="24"/>
          <w:szCs w:val="24"/>
        </w:rPr>
        <w:t xml:space="preserve">4. </w:t>
      </w:r>
      <w:r w:rsidR="0041403C" w:rsidRPr="008A7046">
        <w:rPr>
          <w:bCs/>
          <w:sz w:val="24"/>
          <w:szCs w:val="24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5C698F6B" w14:textId="77777777" w:rsidR="000C1A48" w:rsidRPr="008A7046" w:rsidRDefault="000C1A48" w:rsidP="00720478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4"/>
          <w:lang w:eastAsia="en-US"/>
        </w:rPr>
      </w:pPr>
      <w:r w:rsidRPr="008A7046">
        <w:rPr>
          <w:sz w:val="24"/>
        </w:rPr>
        <w:t>Контроль за исполнением настоящего решения возложить на председателя  комиссии Никитину Юлию Владимировну.</w:t>
      </w:r>
    </w:p>
    <w:p w14:paraId="58AFF2C8" w14:textId="77777777" w:rsidR="00B31D42" w:rsidRPr="008A7046" w:rsidRDefault="00B31D42" w:rsidP="00720478">
      <w:pPr>
        <w:pStyle w:val="af5"/>
        <w:tabs>
          <w:tab w:val="left" w:pos="0"/>
        </w:tabs>
        <w:spacing w:line="276" w:lineRule="auto"/>
        <w:ind w:left="567" w:right="-1" w:firstLine="426"/>
        <w:jc w:val="both"/>
        <w:rPr>
          <w:bCs/>
          <w:color w:val="000000" w:themeColor="text1"/>
          <w:sz w:val="24"/>
        </w:rPr>
      </w:pPr>
    </w:p>
    <w:p w14:paraId="7101C69C" w14:textId="77777777" w:rsidR="00720478" w:rsidRPr="008A7046" w:rsidRDefault="00720478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color w:val="000000" w:themeColor="text1"/>
          <w:sz w:val="24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8A7046" w14:paraId="74674D66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C2D3459" w14:textId="77777777" w:rsidR="00525A05" w:rsidRPr="008A7046" w:rsidRDefault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Председатель</w:t>
            </w:r>
            <w:r w:rsidR="00FD0E8F" w:rsidRPr="008A7046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FD0E8F" w:rsidRPr="008A7046">
              <w:rPr>
                <w:color w:val="000000" w:themeColor="text1"/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D3E26E8" w14:textId="77777777" w:rsidR="00525A05" w:rsidRPr="008A7046" w:rsidRDefault="00F3441E" w:rsidP="00F3441E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Ю.В. Никитина</w:t>
            </w:r>
          </w:p>
        </w:tc>
      </w:tr>
      <w:tr w:rsidR="00911625" w:rsidRPr="008A7046" w14:paraId="31FF1D13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3A1127F5" w14:textId="77777777" w:rsidR="00911625" w:rsidRPr="008A7046" w:rsidRDefault="00911625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3F36BD0B" w14:textId="77777777" w:rsidR="00911625" w:rsidRPr="008A7046" w:rsidRDefault="00911625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911625" w:rsidRPr="008A7046" w14:paraId="52A507F2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230B1FB8" w14:textId="77777777" w:rsidR="00911625" w:rsidRPr="008A7046" w:rsidRDefault="00E843B9" w:rsidP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Секретарь</w:t>
            </w:r>
            <w:r w:rsidR="00FD0E8F" w:rsidRPr="008A7046">
              <w:rPr>
                <w:color w:val="000000" w:themeColor="text1"/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CCCAA0F" w14:textId="77777777" w:rsidR="00911625" w:rsidRPr="008A7046" w:rsidRDefault="00F3441E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Н.А. Безматерных</w:t>
            </w:r>
          </w:p>
        </w:tc>
      </w:tr>
    </w:tbl>
    <w:p w14:paraId="202EAA8E" w14:textId="77777777" w:rsidR="0041403C" w:rsidRPr="008A7046" w:rsidRDefault="0041403C" w:rsidP="002C5D25">
      <w:pPr>
        <w:rPr>
          <w:sz w:val="24"/>
          <w:szCs w:val="24"/>
        </w:rPr>
      </w:pPr>
    </w:p>
    <w:sectPr w:rsidR="0041403C" w:rsidRPr="008A7046" w:rsidSect="00254CB7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E53" w14:textId="77777777" w:rsidR="000472A6" w:rsidRDefault="000472A6">
      <w:r>
        <w:separator/>
      </w:r>
    </w:p>
  </w:endnote>
  <w:endnote w:type="continuationSeparator" w:id="0">
    <w:p w14:paraId="232B19DD" w14:textId="77777777" w:rsidR="000472A6" w:rsidRDefault="0004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22E" w14:textId="77777777" w:rsidR="00DE2E3D" w:rsidRDefault="00DE2E3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43342A" w14:textId="77777777" w:rsidR="00DE2E3D" w:rsidRDefault="00DE2E3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99A3" w14:textId="77777777"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16F" w14:textId="77777777" w:rsidR="000472A6" w:rsidRDefault="000472A6">
      <w:r>
        <w:separator/>
      </w:r>
    </w:p>
  </w:footnote>
  <w:footnote w:type="continuationSeparator" w:id="0">
    <w:p w14:paraId="36CFCA65" w14:textId="77777777" w:rsidR="000472A6" w:rsidRDefault="0004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13DB" w14:textId="77777777"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14:paraId="486E970B" w14:textId="77777777" w:rsidR="00DE2E3D" w:rsidRDefault="00DE2E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14:paraId="6D108E09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FB8B02" w14:textId="77777777"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14:paraId="4EE0A7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F25E5F5" w14:textId="77777777"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BF3B70D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FC25FC4" w14:textId="77777777"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DE2E3D" w14:paraId="71DA52E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B7BA7A0" w14:textId="77777777"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14:paraId="22497E2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AB6772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DAC603F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F536F0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14:paraId="714094E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879D716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53D7248" w14:textId="77777777"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5627C5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14:paraId="01C9E96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59CF759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14:paraId="0CAD7C3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A0ACBC3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B37C10C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4F5C599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3AA490F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1B36B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00CEA17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A7D1C24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6838D2A" w14:textId="77777777" w:rsidR="00DE2E3D" w:rsidRDefault="00DE2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928985">
    <w:abstractNumId w:val="2"/>
  </w:num>
  <w:num w:numId="2" w16cid:durableId="2095007951">
    <w:abstractNumId w:val="4"/>
  </w:num>
  <w:num w:numId="3" w16cid:durableId="337542790">
    <w:abstractNumId w:val="10"/>
  </w:num>
  <w:num w:numId="4" w16cid:durableId="1444417585">
    <w:abstractNumId w:val="3"/>
  </w:num>
  <w:num w:numId="5" w16cid:durableId="112484067">
    <w:abstractNumId w:val="8"/>
  </w:num>
  <w:num w:numId="6" w16cid:durableId="1286306949">
    <w:abstractNumId w:val="5"/>
  </w:num>
  <w:num w:numId="7" w16cid:durableId="1369910468">
    <w:abstractNumId w:val="9"/>
  </w:num>
  <w:num w:numId="8" w16cid:durableId="1952665340">
    <w:abstractNumId w:val="0"/>
  </w:num>
  <w:num w:numId="9" w16cid:durableId="1951861247">
    <w:abstractNumId w:val="7"/>
  </w:num>
  <w:num w:numId="10" w16cid:durableId="1331059371">
    <w:abstractNumId w:val="6"/>
  </w:num>
  <w:num w:numId="11" w16cid:durableId="58846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35F7"/>
    <w:rsid w:val="0001223A"/>
    <w:rsid w:val="000137D7"/>
    <w:rsid w:val="00023F92"/>
    <w:rsid w:val="00035ABC"/>
    <w:rsid w:val="000437AA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243E3"/>
    <w:rsid w:val="00125315"/>
    <w:rsid w:val="00133052"/>
    <w:rsid w:val="00142059"/>
    <w:rsid w:val="00164218"/>
    <w:rsid w:val="0017083F"/>
    <w:rsid w:val="00170D09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15CC4"/>
    <w:rsid w:val="00232907"/>
    <w:rsid w:val="00236AEA"/>
    <w:rsid w:val="00254CB7"/>
    <w:rsid w:val="00255729"/>
    <w:rsid w:val="00255B6B"/>
    <w:rsid w:val="0029402A"/>
    <w:rsid w:val="0029672B"/>
    <w:rsid w:val="00296DC5"/>
    <w:rsid w:val="002C2A72"/>
    <w:rsid w:val="002C5D25"/>
    <w:rsid w:val="002F2ECF"/>
    <w:rsid w:val="00301040"/>
    <w:rsid w:val="003012C6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2A36"/>
    <w:rsid w:val="00396177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E70"/>
    <w:rsid w:val="00454967"/>
    <w:rsid w:val="004610A7"/>
    <w:rsid w:val="00481314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43F3"/>
    <w:rsid w:val="00551D56"/>
    <w:rsid w:val="005522B1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72B9"/>
    <w:rsid w:val="00605982"/>
    <w:rsid w:val="00620991"/>
    <w:rsid w:val="006304A1"/>
    <w:rsid w:val="00632664"/>
    <w:rsid w:val="0068550C"/>
    <w:rsid w:val="00695EF5"/>
    <w:rsid w:val="00696C01"/>
    <w:rsid w:val="00697FD5"/>
    <w:rsid w:val="006A2C0F"/>
    <w:rsid w:val="006B2E90"/>
    <w:rsid w:val="006B3170"/>
    <w:rsid w:val="006B523D"/>
    <w:rsid w:val="006C04CD"/>
    <w:rsid w:val="006C63A6"/>
    <w:rsid w:val="006F01F2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A51E4"/>
    <w:rsid w:val="007E3676"/>
    <w:rsid w:val="007F45FA"/>
    <w:rsid w:val="008035C7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C1E3A"/>
    <w:rsid w:val="009C3E56"/>
    <w:rsid w:val="009D4883"/>
    <w:rsid w:val="00A17511"/>
    <w:rsid w:val="00A24A67"/>
    <w:rsid w:val="00A354F7"/>
    <w:rsid w:val="00A45148"/>
    <w:rsid w:val="00A4660B"/>
    <w:rsid w:val="00A67D26"/>
    <w:rsid w:val="00A777DB"/>
    <w:rsid w:val="00A920C9"/>
    <w:rsid w:val="00AA6B3B"/>
    <w:rsid w:val="00AB2A4C"/>
    <w:rsid w:val="00B06EF1"/>
    <w:rsid w:val="00B1160A"/>
    <w:rsid w:val="00B11B42"/>
    <w:rsid w:val="00B21B62"/>
    <w:rsid w:val="00B237E4"/>
    <w:rsid w:val="00B31D42"/>
    <w:rsid w:val="00B650A6"/>
    <w:rsid w:val="00B67A62"/>
    <w:rsid w:val="00B71A6B"/>
    <w:rsid w:val="00B86D80"/>
    <w:rsid w:val="00B93F71"/>
    <w:rsid w:val="00BA7776"/>
    <w:rsid w:val="00BA7FB1"/>
    <w:rsid w:val="00BB22A4"/>
    <w:rsid w:val="00BB4BEE"/>
    <w:rsid w:val="00BB6B02"/>
    <w:rsid w:val="00BC7461"/>
    <w:rsid w:val="00BD1C02"/>
    <w:rsid w:val="00BF471B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8420C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/>
    <o:shapelayout v:ext="edit">
      <o:idmap v:ext="edit" data="1"/>
    </o:shapelayout>
  </w:shapeDefaults>
  <w:decimalSymbol w:val=","/>
  <w:listSeparator w:val=";"/>
  <w14:docId w14:val="1D3FEAAD"/>
  <w15:docId w15:val="{391AB1A3-C5AE-496D-B063-DEE7CB61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144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24</cp:revision>
  <cp:lastPrinted>2024-02-12T12:49:00Z</cp:lastPrinted>
  <dcterms:created xsi:type="dcterms:W3CDTF">2024-02-12T04:33:00Z</dcterms:created>
  <dcterms:modified xsi:type="dcterms:W3CDTF">2026-04-21T06:23:00Z</dcterms:modified>
</cp:coreProperties>
</file>