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48585" w14:textId="5A0CF577" w:rsidR="00385F5E" w:rsidRPr="00697FD5" w:rsidRDefault="00B756A8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2004AB" wp14:editId="440F4724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95650" cy="115252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5F29A" w14:textId="667C60F2" w:rsidR="00C458D3" w:rsidRPr="00FD555A" w:rsidRDefault="00466A56" w:rsidP="00C458D3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D555A">
                              <w:rPr>
                                <w:b/>
                                <w:szCs w:val="28"/>
                              </w:rPr>
                              <w:t xml:space="preserve">О досрочном прекращении полномочий члена участковой избирательной </w:t>
                            </w:r>
                            <w:r w:rsidR="005C4B8B" w:rsidRPr="00FD555A">
                              <w:rPr>
                                <w:b/>
                                <w:szCs w:val="28"/>
                              </w:rPr>
                              <w:t xml:space="preserve">комиссии </w:t>
                            </w:r>
                            <w:r w:rsidR="007671CA" w:rsidRPr="00FD555A">
                              <w:rPr>
                                <w:b/>
                                <w:szCs w:val="28"/>
                              </w:rPr>
                              <w:t xml:space="preserve">с правом решающего голоса избирательного участка </w:t>
                            </w:r>
                            <w:r w:rsidR="005C4B8B" w:rsidRPr="00FD555A">
                              <w:rPr>
                                <w:b/>
                                <w:szCs w:val="28"/>
                              </w:rPr>
                              <w:t>№</w:t>
                            </w:r>
                            <w:bookmarkStart w:id="0" w:name="_Hlk233735576"/>
                            <w:r w:rsidR="009D1DA9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bookmarkStart w:id="1" w:name="_Hlk235616827"/>
                            <w:r w:rsidR="00C458D3" w:rsidRPr="00FD555A"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9D1DA9">
                              <w:rPr>
                                <w:b/>
                                <w:szCs w:val="28"/>
                              </w:rPr>
                              <w:t>39</w:t>
                            </w:r>
                          </w:p>
                          <w:bookmarkEnd w:id="0"/>
                          <w:p w14:paraId="7C330D77" w14:textId="7864CC61" w:rsidR="00537DA8" w:rsidRPr="00FD555A" w:rsidRDefault="009D1DA9" w:rsidP="00537DA8">
                            <w:pPr>
                              <w:jc w:val="both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 w:rsidRPr="009D1DA9">
                              <w:rPr>
                                <w:b/>
                                <w:szCs w:val="28"/>
                              </w:rPr>
                              <w:t>Кириллов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ой </w:t>
                            </w:r>
                            <w:r w:rsidRPr="009D1DA9">
                              <w:rPr>
                                <w:b/>
                                <w:szCs w:val="28"/>
                              </w:rPr>
                              <w:t>Галин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ы</w:t>
                            </w:r>
                            <w:r w:rsidRPr="009D1DA9">
                              <w:rPr>
                                <w:b/>
                                <w:szCs w:val="28"/>
                              </w:rPr>
                              <w:t xml:space="preserve"> Николаевн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ы</w:t>
                            </w:r>
                          </w:p>
                          <w:bookmarkEnd w:id="1"/>
                          <w:p w14:paraId="4D9886F0" w14:textId="77777777" w:rsidR="00466A56" w:rsidRPr="00682780" w:rsidRDefault="00466A56" w:rsidP="00682780">
                            <w:pPr>
                              <w:jc w:val="both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F7D9700" w14:textId="77777777" w:rsidR="00466A56" w:rsidRDefault="00466A56" w:rsidP="00FA4421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4016D7D5" w14:textId="77777777" w:rsidR="00466A56" w:rsidRPr="00CA54F5" w:rsidRDefault="00466A56" w:rsidP="000B6BCD">
                            <w:pPr>
                              <w:jc w:val="both"/>
                            </w:pPr>
                          </w:p>
                          <w:p w14:paraId="4762D188" w14:textId="77777777" w:rsidR="00466A56" w:rsidRPr="000B6BCD" w:rsidRDefault="00466A56" w:rsidP="000B6BC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2004AB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9.5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" filled="f" stroked="f">
                <v:textbox inset="0,0,0,0">
                  <w:txbxContent>
                    <w:p w14:paraId="78B5F29A" w14:textId="667C60F2" w:rsidR="00C458D3" w:rsidRPr="00FD555A" w:rsidRDefault="00466A56" w:rsidP="00C458D3">
                      <w:pPr>
                        <w:jc w:val="both"/>
                        <w:rPr>
                          <w:b/>
                          <w:szCs w:val="28"/>
                        </w:rPr>
                      </w:pPr>
                      <w:r w:rsidRPr="00FD555A">
                        <w:rPr>
                          <w:b/>
                          <w:szCs w:val="28"/>
                        </w:rPr>
                        <w:t xml:space="preserve">О досрочном прекращении полномочий члена участковой избирательной </w:t>
                      </w:r>
                      <w:r w:rsidR="005C4B8B" w:rsidRPr="00FD555A">
                        <w:rPr>
                          <w:b/>
                          <w:szCs w:val="28"/>
                        </w:rPr>
                        <w:t xml:space="preserve">комиссии </w:t>
                      </w:r>
                      <w:r w:rsidR="007671CA" w:rsidRPr="00FD555A">
                        <w:rPr>
                          <w:b/>
                          <w:szCs w:val="28"/>
                        </w:rPr>
                        <w:t xml:space="preserve">с правом решающего голоса избирательного участка </w:t>
                      </w:r>
                      <w:r w:rsidR="005C4B8B" w:rsidRPr="00FD555A">
                        <w:rPr>
                          <w:b/>
                          <w:szCs w:val="28"/>
                        </w:rPr>
                        <w:t>№</w:t>
                      </w:r>
                      <w:bookmarkStart w:id="2" w:name="_Hlk233735576"/>
                      <w:r w:rsidR="009D1DA9">
                        <w:rPr>
                          <w:b/>
                          <w:szCs w:val="28"/>
                        </w:rPr>
                        <w:t xml:space="preserve"> </w:t>
                      </w:r>
                      <w:bookmarkStart w:id="3" w:name="_Hlk235616827"/>
                      <w:r w:rsidR="00C458D3" w:rsidRPr="00FD555A">
                        <w:rPr>
                          <w:b/>
                          <w:szCs w:val="28"/>
                        </w:rPr>
                        <w:t>30</w:t>
                      </w:r>
                      <w:r w:rsidR="009D1DA9">
                        <w:rPr>
                          <w:b/>
                          <w:szCs w:val="28"/>
                        </w:rPr>
                        <w:t>39</w:t>
                      </w:r>
                    </w:p>
                    <w:bookmarkEnd w:id="2"/>
                    <w:p w14:paraId="7C330D77" w14:textId="7864CC61" w:rsidR="00537DA8" w:rsidRPr="00FD555A" w:rsidRDefault="009D1DA9" w:rsidP="00537DA8">
                      <w:pPr>
                        <w:jc w:val="both"/>
                        <w:rPr>
                          <w:b/>
                          <w:color w:val="000000"/>
                          <w:szCs w:val="28"/>
                        </w:rPr>
                      </w:pPr>
                      <w:r w:rsidRPr="009D1DA9">
                        <w:rPr>
                          <w:b/>
                          <w:szCs w:val="28"/>
                        </w:rPr>
                        <w:t>Кириллов</w:t>
                      </w:r>
                      <w:r>
                        <w:rPr>
                          <w:b/>
                          <w:szCs w:val="28"/>
                        </w:rPr>
                        <w:t xml:space="preserve">ой </w:t>
                      </w:r>
                      <w:r w:rsidRPr="009D1DA9">
                        <w:rPr>
                          <w:b/>
                          <w:szCs w:val="28"/>
                        </w:rPr>
                        <w:t>Галин</w:t>
                      </w:r>
                      <w:r>
                        <w:rPr>
                          <w:b/>
                          <w:szCs w:val="28"/>
                        </w:rPr>
                        <w:t>ы</w:t>
                      </w:r>
                      <w:r w:rsidRPr="009D1DA9">
                        <w:rPr>
                          <w:b/>
                          <w:szCs w:val="28"/>
                        </w:rPr>
                        <w:t xml:space="preserve"> Николаевн</w:t>
                      </w:r>
                      <w:r>
                        <w:rPr>
                          <w:b/>
                          <w:szCs w:val="28"/>
                        </w:rPr>
                        <w:t>ы</w:t>
                      </w:r>
                    </w:p>
                    <w:bookmarkEnd w:id="3"/>
                    <w:p w14:paraId="4D9886F0" w14:textId="77777777" w:rsidR="00466A56" w:rsidRPr="00682780" w:rsidRDefault="00466A56" w:rsidP="00682780">
                      <w:pPr>
                        <w:jc w:val="both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6F7D9700" w14:textId="77777777" w:rsidR="00466A56" w:rsidRDefault="00466A56" w:rsidP="00FA4421">
                      <w:pPr>
                        <w:jc w:val="both"/>
                        <w:rPr>
                          <w:b/>
                        </w:rPr>
                      </w:pPr>
                    </w:p>
                    <w:p w14:paraId="4016D7D5" w14:textId="77777777" w:rsidR="00466A56" w:rsidRPr="00CA54F5" w:rsidRDefault="00466A56" w:rsidP="000B6BCD">
                      <w:pPr>
                        <w:jc w:val="both"/>
                      </w:pPr>
                    </w:p>
                    <w:p w14:paraId="4762D188" w14:textId="77777777" w:rsidR="00466A56" w:rsidRPr="000B6BCD" w:rsidRDefault="00466A56" w:rsidP="000B6BC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5FE0F6" wp14:editId="132E9BB9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EDE46" w14:textId="2B630C58" w:rsidR="00466A56" w:rsidRPr="00512D15" w:rsidRDefault="009D1DA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r w:rsidR="00FD555A">
                              <w:rPr>
                                <w:sz w:val="24"/>
                                <w:szCs w:val="24"/>
                              </w:rPr>
                              <w:t>.07</w:t>
                            </w:r>
                            <w:r w:rsidR="00C458D3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FE0F6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5DEDE46" w14:textId="2B630C58" w:rsidR="00466A56" w:rsidRPr="00512D15" w:rsidRDefault="009D1DA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23</w:t>
                      </w:r>
                      <w:r w:rsidR="00FD555A">
                        <w:rPr>
                          <w:sz w:val="24"/>
                          <w:szCs w:val="24"/>
                        </w:rPr>
                        <w:t>.07</w:t>
                      </w:r>
                      <w:r w:rsidR="00C458D3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460E72" wp14:editId="60CCEE4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F0019" w14:textId="127590ED" w:rsidR="00466A56" w:rsidRPr="00512D15" w:rsidRDefault="009D1DA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D101D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466A5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6E48F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C00E6A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460E72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01F0019" w14:textId="127590ED" w:rsidR="00466A56" w:rsidRPr="00512D15" w:rsidRDefault="009D1DA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AD101D">
                        <w:rPr>
                          <w:sz w:val="24"/>
                          <w:szCs w:val="24"/>
                        </w:rPr>
                        <w:t>1</w:t>
                      </w:r>
                      <w:r w:rsidR="00466A56">
                        <w:rPr>
                          <w:sz w:val="24"/>
                          <w:szCs w:val="24"/>
                        </w:rPr>
                        <w:t>/</w:t>
                      </w:r>
                      <w:r w:rsidR="006E48FE">
                        <w:rPr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sz w:val="24"/>
                          <w:szCs w:val="24"/>
                        </w:rPr>
                        <w:t>4</w:t>
                      </w:r>
                      <w:r w:rsidR="00C00E6A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D31F4C" w14:textId="77777777" w:rsidR="00D125D0" w:rsidRDefault="00D125D0" w:rsidP="00DE4F23">
      <w:pPr>
        <w:pStyle w:val="a7"/>
        <w:spacing w:line="360" w:lineRule="auto"/>
        <w:ind w:firstLine="0"/>
      </w:pPr>
    </w:p>
    <w:p w14:paraId="3F649AAC" w14:textId="77777777" w:rsidR="00AC47D8" w:rsidRDefault="00AC47D8" w:rsidP="00DE4F23">
      <w:pPr>
        <w:pStyle w:val="a7"/>
        <w:spacing w:line="360" w:lineRule="auto"/>
        <w:ind w:firstLine="0"/>
      </w:pPr>
    </w:p>
    <w:p w14:paraId="77692F0E" w14:textId="77777777" w:rsidR="00C458D3" w:rsidRDefault="00C458D3" w:rsidP="00C00E6A">
      <w:pPr>
        <w:ind w:firstLine="720"/>
        <w:jc w:val="both"/>
        <w:rPr>
          <w:sz w:val="24"/>
          <w:szCs w:val="24"/>
        </w:rPr>
      </w:pPr>
    </w:p>
    <w:p w14:paraId="118EA043" w14:textId="49768934" w:rsidR="00D125D0" w:rsidRDefault="0001223A" w:rsidP="009D1DA9">
      <w:pPr>
        <w:ind w:firstLine="720"/>
        <w:jc w:val="both"/>
        <w:rPr>
          <w:szCs w:val="28"/>
        </w:rPr>
      </w:pPr>
      <w:r w:rsidRPr="00FD555A">
        <w:rPr>
          <w:szCs w:val="28"/>
        </w:rPr>
        <w:t xml:space="preserve">На основании пункта а) </w:t>
      </w:r>
      <w:r w:rsidR="00682780" w:rsidRPr="00FD555A">
        <w:rPr>
          <w:szCs w:val="28"/>
        </w:rPr>
        <w:t>части</w:t>
      </w:r>
      <w:r w:rsidR="00537DA8" w:rsidRPr="00FD555A">
        <w:rPr>
          <w:szCs w:val="28"/>
        </w:rPr>
        <w:t xml:space="preserve"> 6 </w:t>
      </w:r>
      <w:r w:rsidRPr="00FD555A">
        <w:rPr>
          <w:szCs w:val="28"/>
        </w:rPr>
        <w:t xml:space="preserve">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на основании письменного заявления члена участковой избирательной комиссии с правом решающего голоса </w:t>
      </w:r>
      <w:r w:rsidR="00484375" w:rsidRPr="00FD555A">
        <w:rPr>
          <w:szCs w:val="28"/>
        </w:rPr>
        <w:t xml:space="preserve">избирательного участка </w:t>
      </w:r>
      <w:r w:rsidR="006E48FE" w:rsidRPr="00FD555A">
        <w:rPr>
          <w:szCs w:val="28"/>
        </w:rPr>
        <w:t>№</w:t>
      </w:r>
      <w:r w:rsidR="009D1DA9">
        <w:rPr>
          <w:szCs w:val="28"/>
        </w:rPr>
        <w:t xml:space="preserve"> </w:t>
      </w:r>
      <w:r w:rsidR="009D1DA9" w:rsidRPr="009D1DA9">
        <w:rPr>
          <w:szCs w:val="28"/>
        </w:rPr>
        <w:t>3039</w:t>
      </w:r>
      <w:r w:rsidR="009D1DA9">
        <w:rPr>
          <w:szCs w:val="28"/>
        </w:rPr>
        <w:t xml:space="preserve"> </w:t>
      </w:r>
      <w:r w:rsidR="009D1DA9" w:rsidRPr="009D1DA9">
        <w:rPr>
          <w:szCs w:val="28"/>
        </w:rPr>
        <w:t>Кирилловой Галины Николаевны</w:t>
      </w:r>
      <w:r w:rsidRPr="00FD555A">
        <w:rPr>
          <w:szCs w:val="28"/>
        </w:rPr>
        <w:t>,</w:t>
      </w:r>
      <w:r w:rsidR="006E2D94" w:rsidRPr="00FD555A">
        <w:rPr>
          <w:szCs w:val="28"/>
        </w:rPr>
        <w:t xml:space="preserve"> </w:t>
      </w:r>
      <w:r w:rsidR="00C458D3" w:rsidRPr="00FD555A">
        <w:rPr>
          <w:szCs w:val="28"/>
        </w:rPr>
        <w:t>19</w:t>
      </w:r>
      <w:r w:rsidR="009D1DA9">
        <w:rPr>
          <w:szCs w:val="28"/>
        </w:rPr>
        <w:t>52</w:t>
      </w:r>
      <w:r w:rsidR="006E2D94" w:rsidRPr="00FD555A">
        <w:rPr>
          <w:szCs w:val="28"/>
        </w:rPr>
        <w:t xml:space="preserve"> года рождения,</w:t>
      </w:r>
      <w:r w:rsidRPr="00FD555A">
        <w:rPr>
          <w:szCs w:val="28"/>
        </w:rPr>
        <w:t xml:space="preserve"> </w:t>
      </w:r>
      <w:r w:rsidR="00537DA8" w:rsidRPr="00FD555A">
        <w:rPr>
          <w:szCs w:val="28"/>
        </w:rPr>
        <w:t>предложен -</w:t>
      </w:r>
      <w:r w:rsidRPr="00FD555A">
        <w:rPr>
          <w:szCs w:val="28"/>
        </w:rPr>
        <w:t xml:space="preserve"> </w:t>
      </w:r>
      <w:r w:rsidR="009D1DA9" w:rsidRPr="009D1DA9">
        <w:rPr>
          <w:color w:val="000000"/>
          <w:szCs w:val="28"/>
        </w:rPr>
        <w:t xml:space="preserve">Пермское региональное отделение Молодежной общероссийской общественной организации </w:t>
      </w:r>
      <w:r w:rsidR="009D1DA9">
        <w:rPr>
          <w:color w:val="000000"/>
          <w:szCs w:val="28"/>
        </w:rPr>
        <w:t>«</w:t>
      </w:r>
      <w:r w:rsidR="009D1DA9" w:rsidRPr="009D1DA9">
        <w:rPr>
          <w:color w:val="000000"/>
          <w:szCs w:val="28"/>
        </w:rPr>
        <w:t>Российские Студенческие Отряды</w:t>
      </w:r>
      <w:r w:rsidR="009D1DA9">
        <w:rPr>
          <w:color w:val="000000"/>
          <w:szCs w:val="28"/>
        </w:rPr>
        <w:t>»</w:t>
      </w:r>
      <w:r w:rsidRPr="00FD555A">
        <w:rPr>
          <w:szCs w:val="28"/>
        </w:rPr>
        <w:t>,</w:t>
      </w:r>
      <w:r w:rsidR="00682780" w:rsidRPr="00FD555A">
        <w:rPr>
          <w:szCs w:val="28"/>
        </w:rPr>
        <w:t xml:space="preserve"> </w:t>
      </w:r>
    </w:p>
    <w:p w14:paraId="4AE2A6B4" w14:textId="77777777" w:rsidR="00F3441E" w:rsidRPr="009D1DA9" w:rsidRDefault="00F3441E" w:rsidP="00AC47D8">
      <w:pPr>
        <w:tabs>
          <w:tab w:val="left" w:pos="2775"/>
        </w:tabs>
        <w:spacing w:line="276" w:lineRule="auto"/>
        <w:jc w:val="center"/>
        <w:rPr>
          <w:bCs/>
          <w:szCs w:val="28"/>
        </w:rPr>
      </w:pPr>
      <w:r w:rsidRPr="009D1DA9">
        <w:rPr>
          <w:bCs/>
          <w:szCs w:val="28"/>
        </w:rPr>
        <w:t>комиссия РЕШИЛА:</w:t>
      </w:r>
    </w:p>
    <w:p w14:paraId="742234EF" w14:textId="367D59C7" w:rsidR="00770A91" w:rsidRPr="009D1DA9" w:rsidRDefault="00FA4421" w:rsidP="00770A91">
      <w:pPr>
        <w:pStyle w:val="af5"/>
        <w:numPr>
          <w:ilvl w:val="0"/>
          <w:numId w:val="7"/>
        </w:numPr>
        <w:ind w:left="0" w:firstLine="567"/>
        <w:jc w:val="both"/>
        <w:rPr>
          <w:bCs/>
          <w:szCs w:val="28"/>
        </w:rPr>
      </w:pPr>
      <w:r w:rsidRPr="009D1DA9">
        <w:rPr>
          <w:bCs/>
          <w:szCs w:val="28"/>
        </w:rPr>
        <w:t xml:space="preserve">Прекратить полномочия члена участковой комиссии </w:t>
      </w:r>
      <w:r w:rsidR="00484375" w:rsidRPr="009D1DA9">
        <w:rPr>
          <w:bCs/>
          <w:szCs w:val="28"/>
        </w:rPr>
        <w:t xml:space="preserve">с правом решающего голоса </w:t>
      </w:r>
      <w:r w:rsidRPr="009D1DA9">
        <w:rPr>
          <w:bCs/>
          <w:szCs w:val="28"/>
        </w:rPr>
        <w:t xml:space="preserve">избирательного </w:t>
      </w:r>
      <w:r w:rsidR="00FD555A" w:rsidRPr="009D1DA9">
        <w:rPr>
          <w:bCs/>
          <w:szCs w:val="28"/>
        </w:rPr>
        <w:t xml:space="preserve">участка </w:t>
      </w:r>
      <w:r w:rsidR="009D1DA9" w:rsidRPr="009D1DA9">
        <w:rPr>
          <w:bCs/>
          <w:szCs w:val="28"/>
        </w:rPr>
        <w:t>№ 3039 Кирилловой Галины Николаевны, 1952 года рождения, предложен - Пермское региональное отделение Молодежной общероссийской общественной организации «Российские Студенческие Отряды»</w:t>
      </w:r>
      <w:r w:rsidR="00770A91" w:rsidRPr="009D1DA9">
        <w:rPr>
          <w:bCs/>
          <w:szCs w:val="28"/>
        </w:rPr>
        <w:t>.</w:t>
      </w:r>
    </w:p>
    <w:p w14:paraId="7384FC84" w14:textId="4EBE19AD" w:rsidR="00E37429" w:rsidRPr="009D1DA9" w:rsidRDefault="007145B9" w:rsidP="00C458D3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bCs/>
          <w:szCs w:val="28"/>
        </w:rPr>
      </w:pPr>
      <w:r w:rsidRPr="009D1DA9">
        <w:rPr>
          <w:bCs/>
          <w:szCs w:val="28"/>
        </w:rPr>
        <w:t>Довести настоящее решение до све</w:t>
      </w:r>
      <w:r w:rsidR="00577780" w:rsidRPr="009D1DA9">
        <w:rPr>
          <w:bCs/>
          <w:szCs w:val="28"/>
        </w:rPr>
        <w:t>д</w:t>
      </w:r>
      <w:r w:rsidRPr="009D1DA9">
        <w:rPr>
          <w:bCs/>
          <w:szCs w:val="28"/>
        </w:rPr>
        <w:t xml:space="preserve">ения участковой избирательной комиссии </w:t>
      </w:r>
      <w:r w:rsidR="00537DA8" w:rsidRPr="009D1DA9">
        <w:rPr>
          <w:bCs/>
          <w:szCs w:val="28"/>
        </w:rPr>
        <w:t>№°</w:t>
      </w:r>
      <w:r w:rsidRPr="009D1DA9">
        <w:rPr>
          <w:bCs/>
          <w:szCs w:val="28"/>
        </w:rPr>
        <w:t>30</w:t>
      </w:r>
      <w:r w:rsidR="009D1DA9" w:rsidRPr="009D1DA9">
        <w:rPr>
          <w:bCs/>
          <w:szCs w:val="28"/>
        </w:rPr>
        <w:t>39</w:t>
      </w:r>
      <w:r w:rsidRPr="009D1DA9">
        <w:rPr>
          <w:bCs/>
          <w:szCs w:val="28"/>
        </w:rPr>
        <w:t>.</w:t>
      </w:r>
      <w:r w:rsidR="00E37429" w:rsidRPr="009D1DA9">
        <w:rPr>
          <w:bCs/>
          <w:szCs w:val="28"/>
        </w:rPr>
        <w:t xml:space="preserve"> </w:t>
      </w:r>
    </w:p>
    <w:p w14:paraId="4FD83EF3" w14:textId="77777777" w:rsidR="007145B9" w:rsidRPr="009D1DA9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bCs/>
          <w:szCs w:val="28"/>
        </w:rPr>
      </w:pPr>
      <w:r w:rsidRPr="009D1DA9">
        <w:rPr>
          <w:bCs/>
          <w:szCs w:val="28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35F3D8CE" w14:textId="77777777" w:rsidR="00F3441E" w:rsidRPr="00FD555A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r w:rsidRPr="00FD555A">
        <w:rPr>
          <w:bCs/>
          <w:szCs w:val="28"/>
        </w:rPr>
        <w:t xml:space="preserve">      </w:t>
      </w:r>
      <w:r w:rsidR="00F3441E" w:rsidRPr="00FD555A">
        <w:rPr>
          <w:bCs/>
          <w:szCs w:val="28"/>
        </w:rPr>
        <w:t>Опубликов</w:t>
      </w:r>
      <w:r w:rsidRPr="00FD555A">
        <w:rPr>
          <w:bCs/>
          <w:szCs w:val="28"/>
        </w:rPr>
        <w:t>ать настоящее решение на сайте т</w:t>
      </w:r>
      <w:r w:rsidR="00F3441E" w:rsidRPr="00FD555A">
        <w:rPr>
          <w:bCs/>
          <w:szCs w:val="28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66D11938" w14:textId="6DEBE95C" w:rsidR="00133052" w:rsidRPr="00FD555A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FD555A">
        <w:rPr>
          <w:bCs/>
          <w:szCs w:val="28"/>
        </w:rPr>
        <w:t xml:space="preserve">        </w:t>
      </w:r>
      <w:r w:rsidR="00F3441E" w:rsidRPr="00FD555A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7EC176FF" w14:textId="77777777" w:rsidR="00577780" w:rsidRPr="00FD555A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D555A" w14:paraId="2A53439A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934783" w14:textId="77777777" w:rsidR="00525A05" w:rsidRPr="00FD555A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D555A">
              <w:rPr>
                <w:szCs w:val="28"/>
              </w:rPr>
              <w:t>Председатель</w:t>
            </w:r>
            <w:r w:rsidR="00FD0E8F" w:rsidRPr="00FD555A">
              <w:rPr>
                <w:szCs w:val="28"/>
                <w:lang w:val="en-US"/>
              </w:rPr>
              <w:t xml:space="preserve"> </w:t>
            </w:r>
            <w:r w:rsidR="00FD0E8F" w:rsidRPr="00FD555A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52B5471" w14:textId="77777777" w:rsidR="00525A05" w:rsidRPr="00FD555A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FD555A">
              <w:rPr>
                <w:szCs w:val="28"/>
              </w:rPr>
              <w:t>Ю.В. Никитина</w:t>
            </w:r>
          </w:p>
        </w:tc>
      </w:tr>
      <w:tr w:rsidR="00911625" w:rsidRPr="00FD555A" w14:paraId="34D502E9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7552889" w14:textId="77777777" w:rsidR="00911625" w:rsidRPr="00FD555A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900F572" w14:textId="77777777" w:rsidR="00911625" w:rsidRPr="00FD555A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FD555A" w14:paraId="00D5B783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ADD7F15" w14:textId="77777777" w:rsidR="00911625" w:rsidRPr="00FD555A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D555A">
              <w:rPr>
                <w:szCs w:val="28"/>
              </w:rPr>
              <w:t>Секретарь</w:t>
            </w:r>
            <w:r w:rsidR="00FD0E8F" w:rsidRPr="00FD555A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612BAF" w14:textId="513A082B" w:rsidR="00911625" w:rsidRPr="00FD555A" w:rsidRDefault="00FD555A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FD555A">
              <w:rPr>
                <w:szCs w:val="28"/>
              </w:rPr>
              <w:t>Е.А. Медведева</w:t>
            </w:r>
          </w:p>
        </w:tc>
      </w:tr>
    </w:tbl>
    <w:p w14:paraId="21EDD563" w14:textId="77777777" w:rsidR="00525A05" w:rsidRPr="00FD555A" w:rsidRDefault="00525A05" w:rsidP="009D1DA9">
      <w:pPr>
        <w:pStyle w:val="a7"/>
        <w:ind w:firstLine="0"/>
        <w:rPr>
          <w:szCs w:val="28"/>
        </w:rPr>
      </w:pPr>
    </w:p>
    <w:sectPr w:rsidR="00525A05" w:rsidRPr="00FD555A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E37B5" w14:textId="77777777" w:rsidR="00EE0FBC" w:rsidRDefault="00EE0FBC">
      <w:r>
        <w:separator/>
      </w:r>
    </w:p>
  </w:endnote>
  <w:endnote w:type="continuationSeparator" w:id="0">
    <w:p w14:paraId="55A4ADC6" w14:textId="77777777" w:rsidR="00EE0FBC" w:rsidRDefault="00EE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B1731" w14:textId="77777777" w:rsidR="00466A56" w:rsidRDefault="00466A5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69578DB" w14:textId="77777777" w:rsidR="00466A56" w:rsidRDefault="00466A5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3DAA8" w14:textId="77777777" w:rsidR="00466A56" w:rsidRDefault="00466A5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B8148" w14:textId="77777777" w:rsidR="00EE0FBC" w:rsidRDefault="00EE0FBC">
      <w:r>
        <w:separator/>
      </w:r>
    </w:p>
  </w:footnote>
  <w:footnote w:type="continuationSeparator" w:id="0">
    <w:p w14:paraId="00A85505" w14:textId="77777777" w:rsidR="00EE0FBC" w:rsidRDefault="00EE0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55ED" w14:textId="77777777" w:rsidR="00466A56" w:rsidRDefault="003C05D8">
    <w:pPr>
      <w:framePr w:wrap="around" w:vAnchor="text" w:hAnchor="margin" w:xAlign="center" w:y="1"/>
    </w:pPr>
    <w:r>
      <w:fldChar w:fldCharType="begin"/>
    </w:r>
    <w:r w:rsidR="00466A56">
      <w:instrText xml:space="preserve">PAGE  </w:instrText>
    </w:r>
    <w:r>
      <w:fldChar w:fldCharType="end"/>
    </w:r>
  </w:p>
  <w:p w14:paraId="13F22550" w14:textId="77777777" w:rsidR="00466A56" w:rsidRDefault="00466A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DB0B5" w14:textId="77777777" w:rsidR="00466A56" w:rsidRDefault="00E3742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2F0D0F1" w14:textId="77777777" w:rsidR="00466A56" w:rsidRDefault="00466A5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466A56" w14:paraId="11B339F1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930D6F4" w14:textId="77777777" w:rsidR="00466A56" w:rsidRDefault="00466A56" w:rsidP="00FA4421">
          <w:pPr>
            <w:pStyle w:val="a6"/>
            <w:spacing w:after="0" w:line="240" w:lineRule="auto"/>
            <w:jc w:val="center"/>
          </w:pPr>
        </w:p>
      </w:tc>
    </w:tr>
    <w:tr w:rsidR="00466A56" w14:paraId="0625DD2C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3C28A39" w14:textId="77777777" w:rsidR="00466A56" w:rsidRPr="00503550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793D84F8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8231D3F" w14:textId="77777777" w:rsidR="00466A56" w:rsidRPr="0076064B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466A56" w14:paraId="77463A22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5A287F2" w14:textId="77777777" w:rsidR="00466A56" w:rsidRPr="003A6659" w:rsidRDefault="00466A56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66A56" w14:paraId="3EF722F7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C3127DB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4D2DFFD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8E7C82D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66A56" w14:paraId="07FAEBFB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2A05358C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24E41134" w14:textId="77777777" w:rsidR="00466A56" w:rsidRPr="00997B87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C74CD75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66A56" w14:paraId="4D7290B2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03BB3EE" w14:textId="77777777" w:rsidR="00466A56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66A56" w:rsidRPr="00FA51BE" w14:paraId="6382F94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25D155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28DC8D76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02BAAB4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16409622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C488E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6083DE3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253B0030" w14:textId="77777777" w:rsidR="00466A56" w:rsidRPr="00FA51BE" w:rsidRDefault="00466A56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2A29381" w14:textId="77777777" w:rsidR="00466A56" w:rsidRDefault="00466A5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183E577A"/>
    <w:lvl w:ilvl="0" w:tplc="58BEDF58">
      <w:start w:val="1"/>
      <w:numFmt w:val="decimal"/>
      <w:lvlText w:val="%1."/>
      <w:lvlJc w:val="left"/>
      <w:pPr>
        <w:ind w:left="1326" w:hanging="900"/>
      </w:pPr>
      <w:rPr>
        <w:rFonts w:eastAsia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2340308">
    <w:abstractNumId w:val="0"/>
  </w:num>
  <w:num w:numId="2" w16cid:durableId="824318701">
    <w:abstractNumId w:val="2"/>
  </w:num>
  <w:num w:numId="3" w16cid:durableId="1228224231">
    <w:abstractNumId w:val="6"/>
  </w:num>
  <w:num w:numId="4" w16cid:durableId="1923684100">
    <w:abstractNumId w:val="1"/>
  </w:num>
  <w:num w:numId="5" w16cid:durableId="1159465684">
    <w:abstractNumId w:val="4"/>
  </w:num>
  <w:num w:numId="6" w16cid:durableId="771901140">
    <w:abstractNumId w:val="3"/>
  </w:num>
  <w:num w:numId="7" w16cid:durableId="15988333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223A"/>
    <w:rsid w:val="000137D7"/>
    <w:rsid w:val="00023F92"/>
    <w:rsid w:val="00035ABC"/>
    <w:rsid w:val="00051066"/>
    <w:rsid w:val="00085DCE"/>
    <w:rsid w:val="000B4A0E"/>
    <w:rsid w:val="000B6BCD"/>
    <w:rsid w:val="000C44C5"/>
    <w:rsid w:val="000D75F1"/>
    <w:rsid w:val="000E799F"/>
    <w:rsid w:val="000E7ED2"/>
    <w:rsid w:val="001243E3"/>
    <w:rsid w:val="00125315"/>
    <w:rsid w:val="00133052"/>
    <w:rsid w:val="00164218"/>
    <w:rsid w:val="0017083F"/>
    <w:rsid w:val="00170D09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B1791"/>
    <w:rsid w:val="002C2A72"/>
    <w:rsid w:val="002C5416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C05D8"/>
    <w:rsid w:val="003E2348"/>
    <w:rsid w:val="003E7736"/>
    <w:rsid w:val="003F185C"/>
    <w:rsid w:val="003F2F4E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4E5B56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542D"/>
    <w:rsid w:val="00586421"/>
    <w:rsid w:val="005865CE"/>
    <w:rsid w:val="0058674F"/>
    <w:rsid w:val="00590911"/>
    <w:rsid w:val="00596D36"/>
    <w:rsid w:val="005C4B8B"/>
    <w:rsid w:val="005E72B9"/>
    <w:rsid w:val="00621508"/>
    <w:rsid w:val="006304A1"/>
    <w:rsid w:val="0063266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E1B71"/>
    <w:rsid w:val="006E2D94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186C"/>
    <w:rsid w:val="00782A3C"/>
    <w:rsid w:val="00813760"/>
    <w:rsid w:val="00856384"/>
    <w:rsid w:val="00873008"/>
    <w:rsid w:val="00884598"/>
    <w:rsid w:val="008858AC"/>
    <w:rsid w:val="00887EF5"/>
    <w:rsid w:val="008A3A41"/>
    <w:rsid w:val="008A4472"/>
    <w:rsid w:val="008A55DC"/>
    <w:rsid w:val="008D0E90"/>
    <w:rsid w:val="008F4FE0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9D1DA9"/>
    <w:rsid w:val="00A17511"/>
    <w:rsid w:val="00A354F7"/>
    <w:rsid w:val="00A45148"/>
    <w:rsid w:val="00A4660B"/>
    <w:rsid w:val="00A67D26"/>
    <w:rsid w:val="00A777DB"/>
    <w:rsid w:val="00A920C9"/>
    <w:rsid w:val="00AC47D8"/>
    <w:rsid w:val="00AD101D"/>
    <w:rsid w:val="00AD1AA4"/>
    <w:rsid w:val="00B06EF1"/>
    <w:rsid w:val="00B1160A"/>
    <w:rsid w:val="00B11B42"/>
    <w:rsid w:val="00B237E4"/>
    <w:rsid w:val="00B31D42"/>
    <w:rsid w:val="00B518CC"/>
    <w:rsid w:val="00B71A6B"/>
    <w:rsid w:val="00B756A8"/>
    <w:rsid w:val="00B86D80"/>
    <w:rsid w:val="00B93F71"/>
    <w:rsid w:val="00BA7FB1"/>
    <w:rsid w:val="00BB4BEE"/>
    <w:rsid w:val="00BB6B02"/>
    <w:rsid w:val="00BD1C02"/>
    <w:rsid w:val="00BF471B"/>
    <w:rsid w:val="00C00E6A"/>
    <w:rsid w:val="00C024E7"/>
    <w:rsid w:val="00C11D9E"/>
    <w:rsid w:val="00C458D3"/>
    <w:rsid w:val="00C77BFA"/>
    <w:rsid w:val="00C878AB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37429"/>
    <w:rsid w:val="00E6142A"/>
    <w:rsid w:val="00E71EEE"/>
    <w:rsid w:val="00E75AA8"/>
    <w:rsid w:val="00E843B9"/>
    <w:rsid w:val="00EA674A"/>
    <w:rsid w:val="00EE0FBC"/>
    <w:rsid w:val="00EF7319"/>
    <w:rsid w:val="00EF7EBB"/>
    <w:rsid w:val="00F24112"/>
    <w:rsid w:val="00F3171C"/>
    <w:rsid w:val="00F3437B"/>
    <w:rsid w:val="00F3441E"/>
    <w:rsid w:val="00F8420C"/>
    <w:rsid w:val="00FA0755"/>
    <w:rsid w:val="00FA4421"/>
    <w:rsid w:val="00FD0E8F"/>
    <w:rsid w:val="00FD387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56E8FE70"/>
  <w15:docId w15:val="{781EC0C6-595F-47B9-977D-9A2DB1E0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13</TotalTime>
  <Pages>2</Pages>
  <Words>170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2025-07-28T12:20:00Z</cp:lastPrinted>
  <dcterms:created xsi:type="dcterms:W3CDTF">2026-03-25T11:47:00Z</dcterms:created>
  <dcterms:modified xsi:type="dcterms:W3CDTF">2026-07-22T10:29:00Z</dcterms:modified>
</cp:coreProperties>
</file>