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48585" w14:textId="5A0CF577" w:rsidR="00385F5E" w:rsidRPr="00697FD5" w:rsidRDefault="00B756A8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2004AB" wp14:editId="0257B4BA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5819775" cy="149542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24E46E" w14:textId="79BD04C1" w:rsidR="005C23A0" w:rsidRPr="005C23A0" w:rsidRDefault="005C23A0" w:rsidP="005C23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C23A0">
                              <w:rPr>
                                <w:b/>
                                <w:szCs w:val="28"/>
                              </w:rPr>
                              <w:t>О проведении адресного информирования избирателей</w:t>
                            </w:r>
                          </w:p>
                          <w:p w14:paraId="5B5C0C21" w14:textId="77777777" w:rsidR="005C23A0" w:rsidRPr="005C23A0" w:rsidRDefault="005C23A0" w:rsidP="005C23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C23A0">
                              <w:rPr>
                                <w:b/>
                                <w:szCs w:val="28"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</w:t>
                            </w:r>
                          </w:p>
                          <w:p w14:paraId="754A225B" w14:textId="636C615D" w:rsidR="005C23A0" w:rsidRPr="005C23A0" w:rsidRDefault="005C23A0" w:rsidP="005C23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C23A0">
                              <w:rPr>
                                <w:b/>
                                <w:szCs w:val="28"/>
                              </w:rPr>
                              <w:t>путем их оповещения способом поквартирного (подомового) обхода</w:t>
                            </w:r>
                          </w:p>
                          <w:p w14:paraId="4D9886F0" w14:textId="1454726B" w:rsidR="00466A56" w:rsidRPr="00682780" w:rsidRDefault="005C23A0" w:rsidP="005C23A0">
                            <w:pPr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C23A0">
                              <w:rPr>
                                <w:b/>
                                <w:szCs w:val="28"/>
                              </w:rPr>
                              <w:t xml:space="preserve">на территории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Кировского района города Перми</w:t>
                            </w:r>
                          </w:p>
                          <w:p w14:paraId="6F7D9700" w14:textId="77777777" w:rsidR="00466A56" w:rsidRDefault="00466A56" w:rsidP="005C23A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016D7D5" w14:textId="77777777" w:rsidR="00466A56" w:rsidRPr="00CA54F5" w:rsidRDefault="00466A56" w:rsidP="005C23A0">
                            <w:pPr>
                              <w:jc w:val="center"/>
                            </w:pPr>
                          </w:p>
                          <w:p w14:paraId="4762D188" w14:textId="77777777" w:rsidR="00466A56" w:rsidRPr="000B6BCD" w:rsidRDefault="00466A56" w:rsidP="005C23A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2004AB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458.25pt;height:117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" filled="f" stroked="f">
                <v:textbox inset="0,0,0,0">
                  <w:txbxContent>
                    <w:p w14:paraId="0D24E46E" w14:textId="79BD04C1" w:rsidR="005C23A0" w:rsidRPr="005C23A0" w:rsidRDefault="005C23A0" w:rsidP="005C23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C23A0">
                        <w:rPr>
                          <w:b/>
                          <w:szCs w:val="28"/>
                        </w:rPr>
                        <w:t>О проведении адресного информирования избирателей</w:t>
                      </w:r>
                    </w:p>
                    <w:p w14:paraId="5B5C0C21" w14:textId="77777777" w:rsidR="005C23A0" w:rsidRPr="005C23A0" w:rsidRDefault="005C23A0" w:rsidP="005C23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C23A0">
                        <w:rPr>
                          <w:b/>
                          <w:szCs w:val="28"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</w:t>
                      </w:r>
                    </w:p>
                    <w:p w14:paraId="754A225B" w14:textId="636C615D" w:rsidR="005C23A0" w:rsidRPr="005C23A0" w:rsidRDefault="005C23A0" w:rsidP="005C23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C23A0">
                        <w:rPr>
                          <w:b/>
                          <w:szCs w:val="28"/>
                        </w:rPr>
                        <w:t>путем их оповещения способом поквартирного (подомового) обхода</w:t>
                      </w:r>
                    </w:p>
                    <w:p w14:paraId="4D9886F0" w14:textId="1454726B" w:rsidR="00466A56" w:rsidRPr="00682780" w:rsidRDefault="005C23A0" w:rsidP="005C23A0">
                      <w:pPr>
                        <w:jc w:val="center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5C23A0">
                        <w:rPr>
                          <w:b/>
                          <w:szCs w:val="28"/>
                        </w:rPr>
                        <w:t xml:space="preserve">на территории </w:t>
                      </w:r>
                      <w:r>
                        <w:rPr>
                          <w:b/>
                          <w:szCs w:val="28"/>
                        </w:rPr>
                        <w:t>Кировского района города Перми</w:t>
                      </w:r>
                    </w:p>
                    <w:p w14:paraId="6F7D9700" w14:textId="77777777" w:rsidR="00466A56" w:rsidRDefault="00466A56" w:rsidP="005C23A0">
                      <w:pPr>
                        <w:jc w:val="center"/>
                        <w:rPr>
                          <w:b/>
                        </w:rPr>
                      </w:pPr>
                    </w:p>
                    <w:p w14:paraId="4016D7D5" w14:textId="77777777" w:rsidR="00466A56" w:rsidRPr="00CA54F5" w:rsidRDefault="00466A56" w:rsidP="005C23A0">
                      <w:pPr>
                        <w:jc w:val="center"/>
                      </w:pPr>
                    </w:p>
                    <w:p w14:paraId="4762D188" w14:textId="77777777" w:rsidR="00466A56" w:rsidRPr="000B6BCD" w:rsidRDefault="00466A56" w:rsidP="005C23A0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5FE0F6" wp14:editId="132E9BB9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EDE46" w14:textId="2B630C58" w:rsidR="00466A56" w:rsidRPr="00512D15" w:rsidRDefault="009D1DA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23</w:t>
                            </w:r>
                            <w:r w:rsidR="00FD555A">
                              <w:rPr>
                                <w:sz w:val="24"/>
                                <w:szCs w:val="24"/>
                              </w:rPr>
                              <w:t>.07</w:t>
                            </w:r>
                            <w:r w:rsidR="00C458D3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FE0F6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5DEDE46" w14:textId="2B630C58" w:rsidR="00466A56" w:rsidRPr="00512D15" w:rsidRDefault="009D1DA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23</w:t>
                      </w:r>
                      <w:r w:rsidR="00FD555A">
                        <w:rPr>
                          <w:sz w:val="24"/>
                          <w:szCs w:val="24"/>
                        </w:rPr>
                        <w:t>.07</w:t>
                      </w:r>
                      <w:r w:rsidR="00C458D3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460E72" wp14:editId="60CCEE4A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F0019" w14:textId="0FCC00DA" w:rsidR="00466A56" w:rsidRPr="00512D15" w:rsidRDefault="009D1DA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D101D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66A5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6E48FE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5C23A0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C00E6A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60E7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01F0019" w14:textId="0FCC00DA" w:rsidR="00466A56" w:rsidRPr="00512D15" w:rsidRDefault="009D1DA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AD101D">
                        <w:rPr>
                          <w:sz w:val="24"/>
                          <w:szCs w:val="24"/>
                        </w:rPr>
                        <w:t>1</w:t>
                      </w:r>
                      <w:r w:rsidR="00466A56">
                        <w:rPr>
                          <w:sz w:val="24"/>
                          <w:szCs w:val="24"/>
                        </w:rPr>
                        <w:t>/</w:t>
                      </w:r>
                      <w:r w:rsidR="006E48FE">
                        <w:rPr>
                          <w:sz w:val="24"/>
                          <w:szCs w:val="24"/>
                        </w:rPr>
                        <w:t>0</w:t>
                      </w:r>
                      <w:r w:rsidR="005C23A0">
                        <w:rPr>
                          <w:sz w:val="24"/>
                          <w:szCs w:val="24"/>
                        </w:rPr>
                        <w:t>5</w:t>
                      </w:r>
                      <w:r w:rsidR="00C00E6A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D31F4C" w14:textId="77777777" w:rsidR="00D125D0" w:rsidRDefault="00D125D0" w:rsidP="00DE4F23">
      <w:pPr>
        <w:pStyle w:val="a7"/>
        <w:spacing w:line="360" w:lineRule="auto"/>
        <w:ind w:firstLine="0"/>
      </w:pPr>
    </w:p>
    <w:p w14:paraId="3F649AAC" w14:textId="77777777" w:rsidR="00AC47D8" w:rsidRDefault="00AC47D8" w:rsidP="00DE4F23">
      <w:pPr>
        <w:pStyle w:val="a7"/>
        <w:spacing w:line="360" w:lineRule="auto"/>
        <w:ind w:firstLine="0"/>
      </w:pPr>
    </w:p>
    <w:p w14:paraId="77692F0E" w14:textId="77777777" w:rsidR="00C458D3" w:rsidRDefault="00C458D3" w:rsidP="00C00E6A">
      <w:pPr>
        <w:ind w:firstLine="720"/>
        <w:jc w:val="both"/>
        <w:rPr>
          <w:sz w:val="24"/>
          <w:szCs w:val="24"/>
        </w:rPr>
      </w:pPr>
    </w:p>
    <w:p w14:paraId="00E440EF" w14:textId="77777777" w:rsidR="005C23A0" w:rsidRDefault="005C23A0" w:rsidP="009D1DA9">
      <w:pPr>
        <w:ind w:firstLine="720"/>
        <w:jc w:val="both"/>
        <w:rPr>
          <w:szCs w:val="28"/>
        </w:rPr>
      </w:pPr>
    </w:p>
    <w:p w14:paraId="23C406CC" w14:textId="77777777" w:rsidR="005C23A0" w:rsidRDefault="005C23A0" w:rsidP="009D1DA9">
      <w:pPr>
        <w:ind w:firstLine="720"/>
        <w:jc w:val="both"/>
        <w:rPr>
          <w:szCs w:val="28"/>
        </w:rPr>
      </w:pPr>
    </w:p>
    <w:p w14:paraId="118EA043" w14:textId="196D437C" w:rsidR="00D125D0" w:rsidRDefault="005C23A0" w:rsidP="009D1DA9">
      <w:pPr>
        <w:ind w:firstLine="720"/>
        <w:jc w:val="both"/>
        <w:rPr>
          <w:szCs w:val="28"/>
        </w:rPr>
      </w:pPr>
      <w:r w:rsidRPr="005C23A0">
        <w:rPr>
          <w:szCs w:val="28"/>
        </w:rPr>
        <w:t xml:space="preserve"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постановлением Избирательной комиссии Пермского края от 22 июля 2026 года № </w:t>
      </w:r>
      <w:r>
        <w:rPr>
          <w:szCs w:val="28"/>
        </w:rPr>
        <w:t>129/03-4</w:t>
      </w:r>
      <w:r w:rsidRPr="005C23A0">
        <w:rPr>
          <w:szCs w:val="28"/>
        </w:rPr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</w:t>
      </w:r>
      <w:r w:rsidR="0001223A" w:rsidRPr="00FD555A">
        <w:rPr>
          <w:szCs w:val="28"/>
        </w:rPr>
        <w:t>,</w:t>
      </w:r>
      <w:r w:rsidR="00682780" w:rsidRPr="00FD555A">
        <w:rPr>
          <w:szCs w:val="28"/>
        </w:rPr>
        <w:t xml:space="preserve"> </w:t>
      </w:r>
    </w:p>
    <w:p w14:paraId="4AE2A6B4" w14:textId="77777777" w:rsidR="00F3441E" w:rsidRPr="009D1DA9" w:rsidRDefault="00F3441E" w:rsidP="00AC47D8">
      <w:pPr>
        <w:tabs>
          <w:tab w:val="left" w:pos="2775"/>
        </w:tabs>
        <w:spacing w:line="276" w:lineRule="auto"/>
        <w:jc w:val="center"/>
        <w:rPr>
          <w:bCs/>
          <w:szCs w:val="28"/>
        </w:rPr>
      </w:pPr>
      <w:r w:rsidRPr="009D1DA9">
        <w:rPr>
          <w:bCs/>
          <w:szCs w:val="28"/>
        </w:rPr>
        <w:t>комиссия РЕШИЛА:</w:t>
      </w:r>
    </w:p>
    <w:p w14:paraId="25AC2D92" w14:textId="2D29884B" w:rsidR="005C23A0" w:rsidRPr="005C23A0" w:rsidRDefault="005C23A0" w:rsidP="005C23A0">
      <w:pPr>
        <w:tabs>
          <w:tab w:val="left" w:pos="0"/>
          <w:tab w:val="left" w:pos="851"/>
        </w:tabs>
        <w:autoSpaceDE w:val="0"/>
        <w:autoSpaceDN w:val="0"/>
        <w:adjustRightInd w:val="0"/>
        <w:spacing w:line="276" w:lineRule="auto"/>
        <w:ind w:firstLine="567"/>
        <w:jc w:val="both"/>
        <w:rPr>
          <w:bCs/>
          <w:szCs w:val="28"/>
        </w:rPr>
      </w:pPr>
      <w:r w:rsidRPr="005C23A0">
        <w:rPr>
          <w:bCs/>
          <w:szCs w:val="28"/>
        </w:rPr>
        <w:t>1. Утвердить перечень участковых избирательных комиссий, которые будут осуществлять проведение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 с использованием специализированного цифрового сервиса (далее – проект «</w:t>
      </w:r>
      <w:proofErr w:type="spellStart"/>
      <w:r w:rsidRPr="005C23A0">
        <w:rPr>
          <w:bCs/>
          <w:szCs w:val="28"/>
        </w:rPr>
        <w:t>ИнформУИК</w:t>
      </w:r>
      <w:proofErr w:type="spellEnd"/>
      <w:r w:rsidRPr="005C23A0">
        <w:rPr>
          <w:bCs/>
          <w:szCs w:val="28"/>
        </w:rPr>
        <w:t>»), а также численность членов участковых избирательных комиссий, участвующих в проекте «</w:t>
      </w:r>
      <w:proofErr w:type="spellStart"/>
      <w:r w:rsidRPr="005C23A0">
        <w:rPr>
          <w:bCs/>
          <w:szCs w:val="28"/>
        </w:rPr>
        <w:t>ИнформУИК</w:t>
      </w:r>
      <w:proofErr w:type="spellEnd"/>
      <w:r w:rsidRPr="005C23A0">
        <w:rPr>
          <w:bCs/>
          <w:szCs w:val="28"/>
        </w:rPr>
        <w:t xml:space="preserve">», на территории </w:t>
      </w:r>
      <w:r>
        <w:rPr>
          <w:bCs/>
          <w:szCs w:val="28"/>
        </w:rPr>
        <w:t>Кировского района города Перми</w:t>
      </w:r>
      <w:r w:rsidRPr="005C23A0">
        <w:rPr>
          <w:bCs/>
          <w:szCs w:val="28"/>
        </w:rPr>
        <w:t xml:space="preserve"> согласно приложению №1 к настоящему решению.</w:t>
      </w:r>
    </w:p>
    <w:p w14:paraId="595D0378" w14:textId="60886D14" w:rsidR="005C23A0" w:rsidRPr="005C23A0" w:rsidRDefault="005C23A0" w:rsidP="005C23A0">
      <w:pPr>
        <w:tabs>
          <w:tab w:val="left" w:pos="0"/>
          <w:tab w:val="left" w:pos="851"/>
        </w:tabs>
        <w:autoSpaceDE w:val="0"/>
        <w:autoSpaceDN w:val="0"/>
        <w:adjustRightInd w:val="0"/>
        <w:spacing w:line="276" w:lineRule="auto"/>
        <w:ind w:firstLine="567"/>
        <w:jc w:val="both"/>
        <w:rPr>
          <w:bCs/>
          <w:szCs w:val="28"/>
        </w:rPr>
      </w:pPr>
      <w:r w:rsidRPr="005C23A0">
        <w:rPr>
          <w:bCs/>
          <w:szCs w:val="28"/>
        </w:rPr>
        <w:t xml:space="preserve">2. Определить из числа членов территориальной избирательной комиссии </w:t>
      </w:r>
      <w:bookmarkStart w:id="0" w:name="_Hlk235712898"/>
      <w:r>
        <w:rPr>
          <w:bCs/>
          <w:szCs w:val="28"/>
        </w:rPr>
        <w:t>Кировского района города Перми</w:t>
      </w:r>
      <w:r w:rsidRPr="005C23A0">
        <w:rPr>
          <w:bCs/>
          <w:szCs w:val="28"/>
        </w:rPr>
        <w:t xml:space="preserve"> </w:t>
      </w:r>
      <w:bookmarkEnd w:id="0"/>
      <w:r w:rsidRPr="005C23A0">
        <w:rPr>
          <w:bCs/>
          <w:szCs w:val="28"/>
        </w:rPr>
        <w:t xml:space="preserve">координаторов, ответственных за </w:t>
      </w:r>
      <w:r w:rsidRPr="005C23A0">
        <w:rPr>
          <w:bCs/>
          <w:szCs w:val="28"/>
        </w:rPr>
        <w:lastRenderedPageBreak/>
        <w:t>реализацию проекта «</w:t>
      </w:r>
      <w:proofErr w:type="spellStart"/>
      <w:r w:rsidRPr="005C23A0">
        <w:rPr>
          <w:bCs/>
          <w:szCs w:val="28"/>
        </w:rPr>
        <w:t>ИнформУИК</w:t>
      </w:r>
      <w:proofErr w:type="spellEnd"/>
      <w:r w:rsidRPr="005C23A0">
        <w:rPr>
          <w:bCs/>
          <w:szCs w:val="28"/>
        </w:rPr>
        <w:t>» на территории Кировского района города Перми согласно приложению №2 к настоящему решению.</w:t>
      </w:r>
    </w:p>
    <w:p w14:paraId="605AECBB" w14:textId="77777777" w:rsidR="005C23A0" w:rsidRPr="005C23A0" w:rsidRDefault="005C23A0" w:rsidP="005C23A0">
      <w:pPr>
        <w:tabs>
          <w:tab w:val="left" w:pos="0"/>
          <w:tab w:val="left" w:pos="851"/>
        </w:tabs>
        <w:autoSpaceDE w:val="0"/>
        <w:autoSpaceDN w:val="0"/>
        <w:adjustRightInd w:val="0"/>
        <w:spacing w:line="276" w:lineRule="auto"/>
        <w:ind w:firstLine="567"/>
        <w:jc w:val="both"/>
        <w:rPr>
          <w:bCs/>
          <w:szCs w:val="28"/>
        </w:rPr>
      </w:pPr>
      <w:r w:rsidRPr="005C23A0">
        <w:rPr>
          <w:bCs/>
          <w:szCs w:val="28"/>
        </w:rPr>
        <w:t>3. Утвердить график проведения очных инструктажей членов участковых избирательных комиссий, участвующих в проекте «</w:t>
      </w:r>
      <w:proofErr w:type="spellStart"/>
      <w:r w:rsidRPr="005C23A0">
        <w:rPr>
          <w:bCs/>
          <w:szCs w:val="28"/>
        </w:rPr>
        <w:t>ИнформУИК</w:t>
      </w:r>
      <w:proofErr w:type="spellEnd"/>
      <w:r w:rsidRPr="005C23A0">
        <w:rPr>
          <w:bCs/>
          <w:szCs w:val="28"/>
        </w:rPr>
        <w:t>» согласно приложению №3 к настоящему решению.</w:t>
      </w:r>
    </w:p>
    <w:p w14:paraId="1B38AF7B" w14:textId="0BE4E578" w:rsidR="005C23A0" w:rsidRPr="005C23A0" w:rsidRDefault="005C23A0" w:rsidP="005C23A0">
      <w:pPr>
        <w:tabs>
          <w:tab w:val="left" w:pos="0"/>
          <w:tab w:val="left" w:pos="851"/>
        </w:tabs>
        <w:autoSpaceDE w:val="0"/>
        <w:autoSpaceDN w:val="0"/>
        <w:adjustRightInd w:val="0"/>
        <w:spacing w:line="276" w:lineRule="auto"/>
        <w:ind w:firstLine="567"/>
        <w:jc w:val="both"/>
        <w:rPr>
          <w:bCs/>
          <w:szCs w:val="28"/>
        </w:rPr>
      </w:pPr>
      <w:r w:rsidRPr="005C23A0">
        <w:rPr>
          <w:bCs/>
          <w:szCs w:val="28"/>
        </w:rPr>
        <w:t xml:space="preserve">4. Разместить настоящее решение на сайте территориальной избирательной комиссии </w:t>
      </w:r>
      <w:bookmarkStart w:id="1" w:name="_Hlk235713111"/>
      <w:r w:rsidRPr="005C23A0">
        <w:rPr>
          <w:bCs/>
          <w:szCs w:val="28"/>
        </w:rPr>
        <w:t xml:space="preserve">Кировского района города Перми </w:t>
      </w:r>
      <w:bookmarkEnd w:id="1"/>
      <w:r w:rsidRPr="005C23A0">
        <w:rPr>
          <w:bCs/>
          <w:szCs w:val="28"/>
        </w:rPr>
        <w:t>в информационно-телекоммуникационной сети «Интернет».</w:t>
      </w:r>
    </w:p>
    <w:p w14:paraId="5B10C968" w14:textId="7FEBEEBC" w:rsidR="005C23A0" w:rsidRDefault="005C23A0" w:rsidP="005C23A0">
      <w:pPr>
        <w:tabs>
          <w:tab w:val="left" w:pos="0"/>
          <w:tab w:val="left" w:pos="851"/>
        </w:tabs>
        <w:autoSpaceDE w:val="0"/>
        <w:autoSpaceDN w:val="0"/>
        <w:adjustRightInd w:val="0"/>
        <w:spacing w:line="276" w:lineRule="auto"/>
        <w:ind w:firstLine="567"/>
        <w:jc w:val="both"/>
        <w:rPr>
          <w:bCs/>
          <w:szCs w:val="28"/>
        </w:rPr>
      </w:pPr>
      <w:r w:rsidRPr="005C23A0">
        <w:rPr>
          <w:bCs/>
          <w:szCs w:val="28"/>
        </w:rPr>
        <w:t xml:space="preserve">  5. Контроль за исполнением настоящего решения возложить на председателя территориальной избирательной комиссии Кировского района города Перми</w:t>
      </w:r>
      <w:r>
        <w:rPr>
          <w:bCs/>
          <w:szCs w:val="28"/>
        </w:rPr>
        <w:t xml:space="preserve"> Никитину Ю.В.</w:t>
      </w:r>
      <w:r w:rsidR="007145B9" w:rsidRPr="005C23A0">
        <w:rPr>
          <w:bCs/>
          <w:szCs w:val="28"/>
        </w:rPr>
        <w:t xml:space="preserve">     </w:t>
      </w:r>
    </w:p>
    <w:p w14:paraId="0968DF38" w14:textId="77777777" w:rsidR="005C23A0" w:rsidRDefault="005C23A0" w:rsidP="005C23A0">
      <w:p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426"/>
        <w:jc w:val="both"/>
        <w:rPr>
          <w:bCs/>
          <w:szCs w:val="28"/>
        </w:rPr>
      </w:pPr>
    </w:p>
    <w:p w14:paraId="7EC176FF" w14:textId="77777777" w:rsidR="00577780" w:rsidRPr="00FD555A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FD555A" w14:paraId="2A53439A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934783" w14:textId="77777777" w:rsidR="00525A05" w:rsidRPr="00FD555A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D555A">
              <w:rPr>
                <w:szCs w:val="28"/>
              </w:rPr>
              <w:t>Председатель</w:t>
            </w:r>
            <w:r w:rsidR="00FD0E8F" w:rsidRPr="00FD555A">
              <w:rPr>
                <w:szCs w:val="28"/>
                <w:lang w:val="en-US"/>
              </w:rPr>
              <w:t xml:space="preserve"> </w:t>
            </w:r>
            <w:r w:rsidR="00FD0E8F" w:rsidRPr="00FD555A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52B5471" w14:textId="77777777" w:rsidR="00525A05" w:rsidRPr="00FD555A" w:rsidRDefault="00F3441E" w:rsidP="00AC47D8">
            <w:pPr>
              <w:spacing w:line="276" w:lineRule="auto"/>
              <w:jc w:val="right"/>
              <w:rPr>
                <w:szCs w:val="28"/>
              </w:rPr>
            </w:pPr>
            <w:r w:rsidRPr="00FD555A">
              <w:rPr>
                <w:szCs w:val="28"/>
              </w:rPr>
              <w:t>Ю.В. Никитина</w:t>
            </w:r>
          </w:p>
        </w:tc>
      </w:tr>
      <w:tr w:rsidR="00911625" w:rsidRPr="00FD555A" w14:paraId="34D502E9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7552889" w14:textId="77777777" w:rsidR="00911625" w:rsidRPr="00FD555A" w:rsidRDefault="00911625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900F572" w14:textId="77777777" w:rsidR="00911625" w:rsidRPr="00FD555A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</w:p>
        </w:tc>
      </w:tr>
      <w:tr w:rsidR="00911625" w:rsidRPr="00FD555A" w14:paraId="00D5B783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ADD7F15" w14:textId="77777777" w:rsidR="00911625" w:rsidRPr="00FD555A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D555A">
              <w:rPr>
                <w:szCs w:val="28"/>
              </w:rPr>
              <w:t>Секретарь</w:t>
            </w:r>
            <w:r w:rsidR="00FD0E8F" w:rsidRPr="00FD555A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E612BAF" w14:textId="513A082B" w:rsidR="00911625" w:rsidRPr="00FD555A" w:rsidRDefault="00FD555A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  <w:r w:rsidRPr="00FD555A">
              <w:rPr>
                <w:szCs w:val="28"/>
              </w:rPr>
              <w:t>Е.А. Медведева</w:t>
            </w:r>
          </w:p>
        </w:tc>
      </w:tr>
    </w:tbl>
    <w:p w14:paraId="21EDD563" w14:textId="77777777" w:rsidR="00525A05" w:rsidRDefault="00525A05" w:rsidP="009D1DA9">
      <w:pPr>
        <w:pStyle w:val="a7"/>
        <w:ind w:firstLine="0"/>
        <w:rPr>
          <w:szCs w:val="28"/>
        </w:rPr>
      </w:pPr>
    </w:p>
    <w:p w14:paraId="21BA8136" w14:textId="77777777" w:rsidR="005C23A0" w:rsidRDefault="005C23A0" w:rsidP="009D1DA9">
      <w:pPr>
        <w:pStyle w:val="a7"/>
        <w:ind w:firstLine="0"/>
        <w:rPr>
          <w:szCs w:val="28"/>
        </w:rPr>
      </w:pPr>
    </w:p>
    <w:p w14:paraId="77FE5DC0" w14:textId="77777777" w:rsidR="005C23A0" w:rsidRDefault="005C23A0" w:rsidP="009D1DA9">
      <w:pPr>
        <w:pStyle w:val="a7"/>
        <w:ind w:firstLine="0"/>
        <w:rPr>
          <w:szCs w:val="28"/>
        </w:rPr>
      </w:pPr>
    </w:p>
    <w:p w14:paraId="1285C699" w14:textId="77777777" w:rsidR="005C23A0" w:rsidRDefault="005C23A0" w:rsidP="009D1DA9">
      <w:pPr>
        <w:pStyle w:val="a7"/>
        <w:ind w:firstLine="0"/>
        <w:rPr>
          <w:szCs w:val="28"/>
        </w:rPr>
      </w:pPr>
    </w:p>
    <w:p w14:paraId="4AAF7204" w14:textId="77777777" w:rsidR="005C23A0" w:rsidRDefault="005C23A0" w:rsidP="009D1DA9">
      <w:pPr>
        <w:pStyle w:val="a7"/>
        <w:ind w:firstLine="0"/>
        <w:rPr>
          <w:szCs w:val="28"/>
        </w:rPr>
      </w:pPr>
    </w:p>
    <w:p w14:paraId="26AC9B48" w14:textId="77777777" w:rsidR="005C23A0" w:rsidRDefault="005C23A0" w:rsidP="009D1DA9">
      <w:pPr>
        <w:pStyle w:val="a7"/>
        <w:ind w:firstLine="0"/>
        <w:rPr>
          <w:szCs w:val="28"/>
        </w:rPr>
      </w:pPr>
    </w:p>
    <w:p w14:paraId="64AE00CB" w14:textId="77777777" w:rsidR="005C23A0" w:rsidRDefault="005C23A0" w:rsidP="009D1DA9">
      <w:pPr>
        <w:pStyle w:val="a7"/>
        <w:ind w:firstLine="0"/>
        <w:rPr>
          <w:szCs w:val="28"/>
        </w:rPr>
      </w:pPr>
    </w:p>
    <w:p w14:paraId="68D41BDE" w14:textId="77777777" w:rsidR="005C23A0" w:rsidRDefault="005C23A0" w:rsidP="009D1DA9">
      <w:pPr>
        <w:pStyle w:val="a7"/>
        <w:ind w:firstLine="0"/>
        <w:rPr>
          <w:szCs w:val="28"/>
        </w:rPr>
      </w:pPr>
    </w:p>
    <w:p w14:paraId="640E008F" w14:textId="77777777" w:rsidR="005C23A0" w:rsidRDefault="005C23A0" w:rsidP="009D1DA9">
      <w:pPr>
        <w:pStyle w:val="a7"/>
        <w:ind w:firstLine="0"/>
        <w:rPr>
          <w:szCs w:val="28"/>
        </w:rPr>
      </w:pPr>
    </w:p>
    <w:p w14:paraId="74E7225E" w14:textId="77777777" w:rsidR="005C23A0" w:rsidRDefault="005C23A0" w:rsidP="009D1DA9">
      <w:pPr>
        <w:pStyle w:val="a7"/>
        <w:ind w:firstLine="0"/>
        <w:rPr>
          <w:szCs w:val="28"/>
        </w:rPr>
      </w:pPr>
    </w:p>
    <w:p w14:paraId="42E33460" w14:textId="77777777" w:rsidR="005C23A0" w:rsidRDefault="005C23A0" w:rsidP="009D1DA9">
      <w:pPr>
        <w:pStyle w:val="a7"/>
        <w:ind w:firstLine="0"/>
        <w:rPr>
          <w:szCs w:val="28"/>
        </w:rPr>
      </w:pPr>
    </w:p>
    <w:p w14:paraId="09E59EE0" w14:textId="77777777" w:rsidR="005C23A0" w:rsidRDefault="005C23A0" w:rsidP="009D1DA9">
      <w:pPr>
        <w:pStyle w:val="a7"/>
        <w:ind w:firstLine="0"/>
        <w:rPr>
          <w:szCs w:val="28"/>
        </w:rPr>
      </w:pPr>
    </w:p>
    <w:p w14:paraId="06F793E1" w14:textId="77777777" w:rsidR="005C23A0" w:rsidRDefault="005C23A0" w:rsidP="009D1DA9">
      <w:pPr>
        <w:pStyle w:val="a7"/>
        <w:ind w:firstLine="0"/>
        <w:rPr>
          <w:szCs w:val="28"/>
        </w:rPr>
      </w:pPr>
    </w:p>
    <w:p w14:paraId="4AEB8318" w14:textId="77777777" w:rsidR="005C23A0" w:rsidRDefault="005C23A0" w:rsidP="009D1DA9">
      <w:pPr>
        <w:pStyle w:val="a7"/>
        <w:ind w:firstLine="0"/>
        <w:rPr>
          <w:szCs w:val="28"/>
        </w:rPr>
      </w:pPr>
    </w:p>
    <w:p w14:paraId="4FAE6FDF" w14:textId="77777777" w:rsidR="005C23A0" w:rsidRDefault="005C23A0" w:rsidP="009D1DA9">
      <w:pPr>
        <w:pStyle w:val="a7"/>
        <w:ind w:firstLine="0"/>
        <w:rPr>
          <w:szCs w:val="28"/>
        </w:rPr>
      </w:pPr>
    </w:p>
    <w:p w14:paraId="03E7E1C2" w14:textId="77777777" w:rsidR="005C23A0" w:rsidRDefault="005C23A0" w:rsidP="009D1DA9">
      <w:pPr>
        <w:pStyle w:val="a7"/>
        <w:ind w:firstLine="0"/>
        <w:rPr>
          <w:szCs w:val="28"/>
        </w:rPr>
      </w:pPr>
    </w:p>
    <w:p w14:paraId="4B9AF567" w14:textId="77777777" w:rsidR="005C23A0" w:rsidRDefault="005C23A0" w:rsidP="009D1DA9">
      <w:pPr>
        <w:pStyle w:val="a7"/>
        <w:ind w:firstLine="0"/>
        <w:rPr>
          <w:szCs w:val="28"/>
        </w:rPr>
      </w:pPr>
    </w:p>
    <w:p w14:paraId="34C1A308" w14:textId="77777777" w:rsidR="005C23A0" w:rsidRDefault="005C23A0" w:rsidP="009D1DA9">
      <w:pPr>
        <w:pStyle w:val="a7"/>
        <w:ind w:firstLine="0"/>
        <w:rPr>
          <w:szCs w:val="28"/>
        </w:rPr>
      </w:pPr>
    </w:p>
    <w:p w14:paraId="0035AD0D" w14:textId="77777777" w:rsidR="005C23A0" w:rsidRDefault="005C23A0" w:rsidP="009D1DA9">
      <w:pPr>
        <w:pStyle w:val="a7"/>
        <w:ind w:firstLine="0"/>
        <w:rPr>
          <w:szCs w:val="28"/>
        </w:rPr>
      </w:pPr>
    </w:p>
    <w:p w14:paraId="783F2C56" w14:textId="77777777" w:rsidR="005C23A0" w:rsidRDefault="005C23A0" w:rsidP="009D1DA9">
      <w:pPr>
        <w:pStyle w:val="a7"/>
        <w:ind w:firstLine="0"/>
        <w:rPr>
          <w:szCs w:val="28"/>
        </w:rPr>
      </w:pPr>
    </w:p>
    <w:p w14:paraId="2DCE18D5" w14:textId="77777777" w:rsidR="005C23A0" w:rsidRDefault="005C23A0" w:rsidP="009D1DA9">
      <w:pPr>
        <w:pStyle w:val="a7"/>
        <w:ind w:firstLine="0"/>
        <w:rPr>
          <w:szCs w:val="28"/>
        </w:rPr>
      </w:pPr>
    </w:p>
    <w:p w14:paraId="24D50DE4" w14:textId="77777777" w:rsidR="005C23A0" w:rsidRDefault="005C23A0" w:rsidP="009D1DA9">
      <w:pPr>
        <w:pStyle w:val="a7"/>
        <w:ind w:firstLine="0"/>
        <w:rPr>
          <w:szCs w:val="28"/>
        </w:rPr>
      </w:pPr>
    </w:p>
    <w:p w14:paraId="5AEA6660" w14:textId="77777777" w:rsidR="005C23A0" w:rsidRDefault="005C23A0" w:rsidP="009D1DA9">
      <w:pPr>
        <w:pStyle w:val="a7"/>
        <w:ind w:firstLine="0"/>
        <w:rPr>
          <w:szCs w:val="28"/>
        </w:rPr>
      </w:pPr>
    </w:p>
    <w:p w14:paraId="0963F39D" w14:textId="77777777" w:rsidR="005C23A0" w:rsidRDefault="005C23A0" w:rsidP="009D1DA9">
      <w:pPr>
        <w:pStyle w:val="a7"/>
        <w:ind w:firstLine="0"/>
        <w:rPr>
          <w:szCs w:val="28"/>
        </w:rPr>
      </w:pPr>
    </w:p>
    <w:p w14:paraId="382B635F" w14:textId="77777777" w:rsidR="005C23A0" w:rsidRPr="005C23A0" w:rsidRDefault="005C23A0" w:rsidP="005C23A0">
      <w:pPr>
        <w:autoSpaceDE w:val="0"/>
        <w:autoSpaceDN w:val="0"/>
        <w:adjustRightInd w:val="0"/>
        <w:ind w:left="5954"/>
        <w:outlineLvl w:val="0"/>
        <w:rPr>
          <w:sz w:val="20"/>
        </w:rPr>
      </w:pPr>
      <w:bookmarkStart w:id="2" w:name="_Hlk235713047"/>
      <w:r w:rsidRPr="005C23A0">
        <w:rPr>
          <w:sz w:val="20"/>
        </w:rPr>
        <w:lastRenderedPageBreak/>
        <w:t>Приложение № 1</w:t>
      </w:r>
    </w:p>
    <w:p w14:paraId="78B0639D" w14:textId="31E733B6" w:rsidR="005C23A0" w:rsidRPr="005C23A0" w:rsidRDefault="005C23A0" w:rsidP="005C23A0">
      <w:pPr>
        <w:autoSpaceDE w:val="0"/>
        <w:autoSpaceDN w:val="0"/>
        <w:adjustRightInd w:val="0"/>
        <w:ind w:left="5954"/>
        <w:rPr>
          <w:sz w:val="20"/>
        </w:rPr>
      </w:pPr>
      <w:r w:rsidRPr="005C23A0">
        <w:rPr>
          <w:sz w:val="20"/>
        </w:rPr>
        <w:t xml:space="preserve">к решению территориальной избирательной комиссии </w:t>
      </w:r>
      <w:r>
        <w:rPr>
          <w:sz w:val="20"/>
        </w:rPr>
        <w:t>Кировского района города Перми</w:t>
      </w:r>
    </w:p>
    <w:p w14:paraId="21EA7972" w14:textId="6A1A2EED" w:rsidR="005C23A0" w:rsidRPr="005C23A0" w:rsidRDefault="005C23A0" w:rsidP="005C23A0">
      <w:pPr>
        <w:autoSpaceDE w:val="0"/>
        <w:autoSpaceDN w:val="0"/>
        <w:adjustRightInd w:val="0"/>
        <w:ind w:left="5954"/>
        <w:rPr>
          <w:sz w:val="20"/>
        </w:rPr>
      </w:pPr>
      <w:r w:rsidRPr="005C23A0">
        <w:rPr>
          <w:sz w:val="20"/>
        </w:rPr>
        <w:t>от</w:t>
      </w:r>
      <w:r>
        <w:rPr>
          <w:sz w:val="20"/>
        </w:rPr>
        <w:t xml:space="preserve"> 23.07.2026</w:t>
      </w:r>
      <w:r w:rsidRPr="005C23A0">
        <w:rPr>
          <w:sz w:val="20"/>
        </w:rPr>
        <w:t xml:space="preserve">    № </w:t>
      </w:r>
      <w:r>
        <w:rPr>
          <w:sz w:val="20"/>
        </w:rPr>
        <w:t>81/05-4</w:t>
      </w:r>
    </w:p>
    <w:bookmarkEnd w:id="2"/>
    <w:p w14:paraId="3B41C42F" w14:textId="77777777" w:rsidR="005C23A0" w:rsidRPr="007510B7" w:rsidRDefault="005C23A0" w:rsidP="005C23A0">
      <w:pPr>
        <w:autoSpaceDE w:val="0"/>
        <w:autoSpaceDN w:val="0"/>
        <w:adjustRightInd w:val="0"/>
        <w:ind w:left="11057"/>
        <w:outlineLvl w:val="0"/>
        <w:rPr>
          <w:sz w:val="24"/>
          <w:szCs w:val="24"/>
        </w:rPr>
      </w:pPr>
      <w:r>
        <w:rPr>
          <w:sz w:val="24"/>
          <w:szCs w:val="24"/>
        </w:rPr>
        <w:t>ил</w:t>
      </w:r>
    </w:p>
    <w:p w14:paraId="65101AA2" w14:textId="77777777" w:rsidR="005C23A0" w:rsidRPr="00D87498" w:rsidRDefault="005C23A0" w:rsidP="005C23A0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D87498">
        <w:rPr>
          <w:b/>
          <w:sz w:val="24"/>
          <w:szCs w:val="24"/>
        </w:rPr>
        <w:t xml:space="preserve">Распределение численности </w:t>
      </w:r>
    </w:p>
    <w:p w14:paraId="35DAB7B5" w14:textId="77777777" w:rsidR="005C23A0" w:rsidRDefault="005C23A0" w:rsidP="005C23A0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 xml:space="preserve">членов участковых избирательных комиссий, </w:t>
      </w:r>
    </w:p>
    <w:p w14:paraId="22C66216" w14:textId="77777777" w:rsidR="005C23A0" w:rsidRDefault="005C23A0" w:rsidP="005C23A0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>участвующих в проекте «</w:t>
      </w:r>
      <w:proofErr w:type="spellStart"/>
      <w:r w:rsidRPr="00F16D6F">
        <w:rPr>
          <w:b/>
          <w:sz w:val="24"/>
          <w:szCs w:val="24"/>
        </w:rPr>
        <w:t>ИнформУИК</w:t>
      </w:r>
      <w:proofErr w:type="spellEnd"/>
    </w:p>
    <w:p w14:paraId="3732253A" w14:textId="4063FCE9" w:rsidR="005C23A0" w:rsidRDefault="005C23A0" w:rsidP="005C23A0">
      <w:pPr>
        <w:pStyle w:val="a7"/>
        <w:spacing w:line="240" w:lineRule="auto"/>
        <w:jc w:val="center"/>
        <w:rPr>
          <w:b/>
          <w:bCs/>
          <w:sz w:val="24"/>
          <w:szCs w:val="18"/>
        </w:rPr>
      </w:pPr>
      <w:r>
        <w:rPr>
          <w:b/>
          <w:bCs/>
          <w:sz w:val="24"/>
          <w:szCs w:val="18"/>
        </w:rPr>
        <w:t xml:space="preserve">на </w:t>
      </w:r>
      <w:r w:rsidRPr="007566E5">
        <w:rPr>
          <w:b/>
          <w:bCs/>
          <w:sz w:val="24"/>
          <w:szCs w:val="18"/>
        </w:rPr>
        <w:t xml:space="preserve">территории </w:t>
      </w:r>
      <w:r w:rsidR="00B32F37" w:rsidRPr="00B32F37">
        <w:rPr>
          <w:b/>
          <w:bCs/>
          <w:sz w:val="24"/>
          <w:szCs w:val="18"/>
        </w:rPr>
        <w:t>Кировского района города Перми</w:t>
      </w:r>
    </w:p>
    <w:p w14:paraId="3E207258" w14:textId="77777777" w:rsidR="00B32F37" w:rsidRPr="00DB1ACE" w:rsidRDefault="00B32F37" w:rsidP="005C23A0">
      <w:pPr>
        <w:pStyle w:val="a7"/>
        <w:spacing w:line="240" w:lineRule="auto"/>
        <w:jc w:val="center"/>
        <w:rPr>
          <w:b/>
          <w:sz w:val="24"/>
          <w:szCs w:val="24"/>
        </w:rPr>
      </w:pPr>
    </w:p>
    <w:tbl>
      <w:tblPr>
        <w:tblW w:w="8783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4764"/>
        <w:gridCol w:w="56"/>
        <w:gridCol w:w="2920"/>
        <w:gridCol w:w="56"/>
      </w:tblGrid>
      <w:tr w:rsidR="005C23A0" w:rsidRPr="00D87498" w14:paraId="2A12CDDF" w14:textId="77777777" w:rsidTr="00613EFC">
        <w:trPr>
          <w:gridAfter w:val="1"/>
          <w:wAfter w:w="56" w:type="dxa"/>
          <w:trHeight w:val="253"/>
        </w:trPr>
        <w:tc>
          <w:tcPr>
            <w:tcW w:w="987" w:type="dxa"/>
            <w:vMerge w:val="restart"/>
            <w:noWrap/>
            <w:vAlign w:val="center"/>
          </w:tcPr>
          <w:p w14:paraId="19CAE07D" w14:textId="77777777" w:rsidR="005C23A0" w:rsidRPr="00D87498" w:rsidRDefault="005C23A0" w:rsidP="00B32F37">
            <w:pPr>
              <w:tabs>
                <w:tab w:val="left" w:pos="309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764" w:type="dxa"/>
            <w:vMerge w:val="restart"/>
            <w:vAlign w:val="center"/>
          </w:tcPr>
          <w:p w14:paraId="1712DAA7" w14:textId="77777777" w:rsidR="005C23A0" w:rsidRPr="00D87498" w:rsidRDefault="005C23A0" w:rsidP="007A42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У</w:t>
            </w:r>
            <w:r w:rsidRPr="00D87498">
              <w:rPr>
                <w:b/>
                <w:bCs/>
                <w:sz w:val="22"/>
                <w:szCs w:val="22"/>
              </w:rPr>
              <w:t>ИК</w:t>
            </w:r>
          </w:p>
        </w:tc>
        <w:tc>
          <w:tcPr>
            <w:tcW w:w="2976" w:type="dxa"/>
            <w:gridSpan w:val="2"/>
            <w:vMerge w:val="restart"/>
            <w:vAlign w:val="center"/>
          </w:tcPr>
          <w:p w14:paraId="495AF7D5" w14:textId="77777777" w:rsidR="005C23A0" w:rsidRDefault="005C23A0" w:rsidP="007A42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Численность</w:t>
            </w:r>
            <w:r w:rsidRPr="00D87498">
              <w:rPr>
                <w:b/>
                <w:bCs/>
                <w:color w:val="000000"/>
                <w:sz w:val="22"/>
                <w:szCs w:val="22"/>
              </w:rPr>
              <w:t xml:space="preserve"> членов участковых избирательных комиссий, </w:t>
            </w:r>
            <w:r w:rsidRPr="00D87498">
              <w:rPr>
                <w:b/>
                <w:sz w:val="22"/>
                <w:szCs w:val="22"/>
              </w:rPr>
              <w:t>участвующих</w:t>
            </w:r>
          </w:p>
          <w:p w14:paraId="41E284F0" w14:textId="77777777" w:rsidR="005C23A0" w:rsidRPr="00D87498" w:rsidRDefault="005C23A0" w:rsidP="007A42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sz w:val="22"/>
                <w:szCs w:val="22"/>
              </w:rPr>
              <w:t xml:space="preserve"> в проекте «</w:t>
            </w:r>
            <w:proofErr w:type="spellStart"/>
            <w:r w:rsidRPr="00D87498">
              <w:rPr>
                <w:b/>
                <w:sz w:val="22"/>
                <w:szCs w:val="22"/>
              </w:rPr>
              <w:t>ИнформУИК</w:t>
            </w:r>
            <w:proofErr w:type="spellEnd"/>
            <w:r w:rsidRPr="00D87498">
              <w:rPr>
                <w:b/>
                <w:sz w:val="22"/>
                <w:szCs w:val="22"/>
              </w:rPr>
              <w:t>»</w:t>
            </w:r>
          </w:p>
        </w:tc>
      </w:tr>
      <w:tr w:rsidR="005C23A0" w:rsidRPr="00D87498" w14:paraId="61703FF4" w14:textId="77777777" w:rsidTr="00613EFC">
        <w:trPr>
          <w:gridAfter w:val="1"/>
          <w:wAfter w:w="56" w:type="dxa"/>
          <w:trHeight w:val="1379"/>
        </w:trPr>
        <w:tc>
          <w:tcPr>
            <w:tcW w:w="987" w:type="dxa"/>
            <w:vMerge/>
            <w:noWrap/>
            <w:vAlign w:val="center"/>
            <w:hideMark/>
          </w:tcPr>
          <w:p w14:paraId="2E709FF5" w14:textId="77777777" w:rsidR="005C23A0" w:rsidRPr="00D87498" w:rsidRDefault="005C23A0" w:rsidP="00B32F37">
            <w:pPr>
              <w:tabs>
                <w:tab w:val="left" w:pos="309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vMerge/>
            <w:vAlign w:val="center"/>
            <w:hideMark/>
          </w:tcPr>
          <w:p w14:paraId="31B53978" w14:textId="77777777" w:rsidR="005C23A0" w:rsidRPr="00D87498" w:rsidRDefault="005C23A0" w:rsidP="007A427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vMerge/>
            <w:vAlign w:val="center"/>
            <w:hideMark/>
          </w:tcPr>
          <w:p w14:paraId="106A84AB" w14:textId="77777777" w:rsidR="005C23A0" w:rsidRPr="00D87498" w:rsidRDefault="005C23A0" w:rsidP="007A42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A7CC0" w:rsidRPr="00D87498" w14:paraId="4D5781F8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2A525772" w14:textId="275C5991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33F18828" w14:textId="0C757DA5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3001</w:t>
            </w:r>
          </w:p>
        </w:tc>
        <w:tc>
          <w:tcPr>
            <w:tcW w:w="2976" w:type="dxa"/>
            <w:gridSpan w:val="2"/>
          </w:tcPr>
          <w:p w14:paraId="540134E8" w14:textId="7DFAA3B6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283E546C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3121F132" w14:textId="1CE4DB81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7E2EC66E" w14:textId="4EFE31F2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3002</w:t>
            </w:r>
          </w:p>
        </w:tc>
        <w:tc>
          <w:tcPr>
            <w:tcW w:w="2976" w:type="dxa"/>
            <w:gridSpan w:val="2"/>
          </w:tcPr>
          <w:p w14:paraId="637F5DCC" w14:textId="03BE2A6F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422F84EF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A3969A1" w14:textId="12C5B6D0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079640C0" w14:textId="07FEFE09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3003</w:t>
            </w:r>
          </w:p>
        </w:tc>
        <w:tc>
          <w:tcPr>
            <w:tcW w:w="2976" w:type="dxa"/>
            <w:gridSpan w:val="2"/>
          </w:tcPr>
          <w:p w14:paraId="2A3EB196" w14:textId="7BD378DB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17B81320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6315D1EE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72384A1" w14:textId="0F7F5E4C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3004</w:t>
            </w:r>
          </w:p>
        </w:tc>
        <w:tc>
          <w:tcPr>
            <w:tcW w:w="2976" w:type="dxa"/>
            <w:gridSpan w:val="2"/>
          </w:tcPr>
          <w:p w14:paraId="08A40748" w14:textId="27371DDE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3E42509E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0BC26E6C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3D12D6C3" w14:textId="59C13C43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3005</w:t>
            </w:r>
          </w:p>
        </w:tc>
        <w:tc>
          <w:tcPr>
            <w:tcW w:w="2976" w:type="dxa"/>
            <w:gridSpan w:val="2"/>
          </w:tcPr>
          <w:p w14:paraId="16C5D328" w14:textId="7084BDC5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11308E02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11B81E3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675295B0" w14:textId="3DD64B2B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3006</w:t>
            </w:r>
          </w:p>
        </w:tc>
        <w:tc>
          <w:tcPr>
            <w:tcW w:w="2976" w:type="dxa"/>
            <w:gridSpan w:val="2"/>
          </w:tcPr>
          <w:p w14:paraId="664571ED" w14:textId="22786032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42D78CFF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7EBE554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4FC9857B" w14:textId="05AC0500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3007</w:t>
            </w:r>
          </w:p>
        </w:tc>
        <w:tc>
          <w:tcPr>
            <w:tcW w:w="2976" w:type="dxa"/>
            <w:gridSpan w:val="2"/>
          </w:tcPr>
          <w:p w14:paraId="0112A1D8" w14:textId="050CB9BD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2FD2C9F2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6248EEF3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2303BD31" w14:textId="003A2C0E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3008</w:t>
            </w:r>
          </w:p>
        </w:tc>
        <w:tc>
          <w:tcPr>
            <w:tcW w:w="2976" w:type="dxa"/>
            <w:gridSpan w:val="2"/>
          </w:tcPr>
          <w:p w14:paraId="617DBD44" w14:textId="72B47C48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6E515B81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449A2680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68C3D151" w14:textId="181DD507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3009</w:t>
            </w:r>
          </w:p>
        </w:tc>
        <w:tc>
          <w:tcPr>
            <w:tcW w:w="2976" w:type="dxa"/>
            <w:gridSpan w:val="2"/>
          </w:tcPr>
          <w:p w14:paraId="3B4201F1" w14:textId="4A98403A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6C24C648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423065B7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5BAEF14" w14:textId="5DDA04B7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3010</w:t>
            </w:r>
          </w:p>
        </w:tc>
        <w:tc>
          <w:tcPr>
            <w:tcW w:w="2976" w:type="dxa"/>
            <w:gridSpan w:val="2"/>
          </w:tcPr>
          <w:p w14:paraId="7F72A4AF" w14:textId="5B0D180D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5849F85B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59D7A9F9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41A08C00" w14:textId="15EBFA32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3011</w:t>
            </w:r>
          </w:p>
        </w:tc>
        <w:tc>
          <w:tcPr>
            <w:tcW w:w="2976" w:type="dxa"/>
            <w:gridSpan w:val="2"/>
          </w:tcPr>
          <w:p w14:paraId="4727ADF9" w14:textId="33E3E1CD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63D9BFDF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28C99F2A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9EBDB82" w14:textId="64809D69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3012</w:t>
            </w:r>
          </w:p>
        </w:tc>
        <w:tc>
          <w:tcPr>
            <w:tcW w:w="2976" w:type="dxa"/>
            <w:gridSpan w:val="2"/>
          </w:tcPr>
          <w:p w14:paraId="4850EE7B" w14:textId="4B0EE854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7B234D72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5BCFE8BD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2208A61" w14:textId="38149BFB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3013</w:t>
            </w:r>
          </w:p>
        </w:tc>
        <w:tc>
          <w:tcPr>
            <w:tcW w:w="2976" w:type="dxa"/>
            <w:gridSpan w:val="2"/>
          </w:tcPr>
          <w:p w14:paraId="45697E69" w14:textId="44A34DD2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2</w:t>
            </w:r>
          </w:p>
        </w:tc>
      </w:tr>
      <w:tr w:rsidR="00DA7CC0" w:rsidRPr="00D87498" w14:paraId="79D195D8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45EFD50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1B2892F2" w14:textId="5A8D69AC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3014</w:t>
            </w:r>
          </w:p>
        </w:tc>
        <w:tc>
          <w:tcPr>
            <w:tcW w:w="2976" w:type="dxa"/>
            <w:gridSpan w:val="2"/>
          </w:tcPr>
          <w:p w14:paraId="7E9A202F" w14:textId="7736CDD6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2EAFB318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86E7986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413905D6" w14:textId="0EB5018E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3015</w:t>
            </w:r>
          </w:p>
        </w:tc>
        <w:tc>
          <w:tcPr>
            <w:tcW w:w="2976" w:type="dxa"/>
            <w:gridSpan w:val="2"/>
          </w:tcPr>
          <w:p w14:paraId="43A1BBD5" w14:textId="2BB2EC0B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6EDC59E1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25767BF5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4D7E307B" w14:textId="6EE02B58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3016</w:t>
            </w:r>
          </w:p>
        </w:tc>
        <w:tc>
          <w:tcPr>
            <w:tcW w:w="2976" w:type="dxa"/>
            <w:gridSpan w:val="2"/>
          </w:tcPr>
          <w:p w14:paraId="7D16CDA6" w14:textId="0D81A647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7AE74E90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6710141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0849DF7A" w14:textId="76E27A79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3017</w:t>
            </w:r>
          </w:p>
        </w:tc>
        <w:tc>
          <w:tcPr>
            <w:tcW w:w="2976" w:type="dxa"/>
            <w:gridSpan w:val="2"/>
          </w:tcPr>
          <w:p w14:paraId="150EFC07" w14:textId="1633F579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633BFC53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6BDE918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0EA3FE16" w14:textId="259D02B7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3018</w:t>
            </w:r>
          </w:p>
        </w:tc>
        <w:tc>
          <w:tcPr>
            <w:tcW w:w="2976" w:type="dxa"/>
            <w:gridSpan w:val="2"/>
          </w:tcPr>
          <w:p w14:paraId="44574698" w14:textId="2127B4A4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4FFF4C6F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0E99D552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3E99574C" w14:textId="6277CBA0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3019</w:t>
            </w:r>
          </w:p>
        </w:tc>
        <w:tc>
          <w:tcPr>
            <w:tcW w:w="2976" w:type="dxa"/>
            <w:gridSpan w:val="2"/>
          </w:tcPr>
          <w:p w14:paraId="1BB6D468" w14:textId="27AC41CC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582EAE85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0241013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28962E5" w14:textId="273623DC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3020</w:t>
            </w:r>
          </w:p>
        </w:tc>
        <w:tc>
          <w:tcPr>
            <w:tcW w:w="2976" w:type="dxa"/>
            <w:gridSpan w:val="2"/>
          </w:tcPr>
          <w:p w14:paraId="7BA3DBA8" w14:textId="3BE75187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74BE2B27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1EA1323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BECF1FE" w14:textId="210BCD9E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3021</w:t>
            </w:r>
          </w:p>
        </w:tc>
        <w:tc>
          <w:tcPr>
            <w:tcW w:w="2976" w:type="dxa"/>
            <w:gridSpan w:val="2"/>
          </w:tcPr>
          <w:p w14:paraId="2C0C73AB" w14:textId="1F205B0F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0AFBEB0D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3E8A74AC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60AACDEA" w14:textId="79B812BE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3022</w:t>
            </w:r>
          </w:p>
        </w:tc>
        <w:tc>
          <w:tcPr>
            <w:tcW w:w="2976" w:type="dxa"/>
            <w:gridSpan w:val="2"/>
          </w:tcPr>
          <w:p w14:paraId="13AA6546" w14:textId="61B040CB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098597FF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D75032C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0D07AAB2" w14:textId="03885571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3023</w:t>
            </w:r>
          </w:p>
        </w:tc>
        <w:tc>
          <w:tcPr>
            <w:tcW w:w="2976" w:type="dxa"/>
            <w:gridSpan w:val="2"/>
          </w:tcPr>
          <w:p w14:paraId="7A2C1DF1" w14:textId="790EF969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69FBFDFA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6524C569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4EB63AB0" w14:textId="3412B453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3024</w:t>
            </w:r>
          </w:p>
        </w:tc>
        <w:tc>
          <w:tcPr>
            <w:tcW w:w="2976" w:type="dxa"/>
            <w:gridSpan w:val="2"/>
          </w:tcPr>
          <w:p w14:paraId="3FF66135" w14:textId="194E1D90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5E87167B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034B43DB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7976C87A" w14:textId="32F98D5E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3025</w:t>
            </w:r>
          </w:p>
        </w:tc>
        <w:tc>
          <w:tcPr>
            <w:tcW w:w="2976" w:type="dxa"/>
            <w:gridSpan w:val="2"/>
          </w:tcPr>
          <w:p w14:paraId="5CF5D8B2" w14:textId="3BD230F1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0EA0130B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F764326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76FAFA2B" w14:textId="67D1F6D9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3026</w:t>
            </w:r>
          </w:p>
        </w:tc>
        <w:tc>
          <w:tcPr>
            <w:tcW w:w="2976" w:type="dxa"/>
            <w:gridSpan w:val="2"/>
          </w:tcPr>
          <w:p w14:paraId="155C3D15" w14:textId="33D6B238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24AD0523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2E073A41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66529E5C" w14:textId="4CC50254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3027</w:t>
            </w:r>
          </w:p>
        </w:tc>
        <w:tc>
          <w:tcPr>
            <w:tcW w:w="2976" w:type="dxa"/>
            <w:gridSpan w:val="2"/>
          </w:tcPr>
          <w:p w14:paraId="0A922BF5" w14:textId="1B9C4904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24D8BDB7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CAACCDC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F81CFCA" w14:textId="72ECA209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3028</w:t>
            </w:r>
          </w:p>
        </w:tc>
        <w:tc>
          <w:tcPr>
            <w:tcW w:w="2976" w:type="dxa"/>
            <w:gridSpan w:val="2"/>
          </w:tcPr>
          <w:p w14:paraId="120D573F" w14:textId="71F825D3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2A947282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29F2E74E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66A05C4C" w14:textId="5CCB47E5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3029</w:t>
            </w:r>
          </w:p>
        </w:tc>
        <w:tc>
          <w:tcPr>
            <w:tcW w:w="2976" w:type="dxa"/>
            <w:gridSpan w:val="2"/>
          </w:tcPr>
          <w:p w14:paraId="3101BBF5" w14:textId="620BCCC0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2E2AD65D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BF9AA2A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401C4EE" w14:textId="64561A0A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3030</w:t>
            </w:r>
          </w:p>
        </w:tc>
        <w:tc>
          <w:tcPr>
            <w:tcW w:w="2976" w:type="dxa"/>
            <w:gridSpan w:val="2"/>
          </w:tcPr>
          <w:p w14:paraId="62ECB6BA" w14:textId="111C4395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2ACDA368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3C6E6AA1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72FD68D8" w14:textId="5481F723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3031</w:t>
            </w:r>
          </w:p>
        </w:tc>
        <w:tc>
          <w:tcPr>
            <w:tcW w:w="2976" w:type="dxa"/>
            <w:gridSpan w:val="2"/>
          </w:tcPr>
          <w:p w14:paraId="7EAC15CF" w14:textId="76A2CE8B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72B7433A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2E029457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340192FD" w14:textId="39F7DA3D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3032</w:t>
            </w:r>
          </w:p>
        </w:tc>
        <w:tc>
          <w:tcPr>
            <w:tcW w:w="2976" w:type="dxa"/>
            <w:gridSpan w:val="2"/>
          </w:tcPr>
          <w:p w14:paraId="3B70D564" w14:textId="03440444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1B6B61FA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B9B0978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05C7351C" w14:textId="57E068FC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3033</w:t>
            </w:r>
          </w:p>
        </w:tc>
        <w:tc>
          <w:tcPr>
            <w:tcW w:w="2976" w:type="dxa"/>
            <w:gridSpan w:val="2"/>
          </w:tcPr>
          <w:p w14:paraId="464D3808" w14:textId="19A664C3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22AB527B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019A69D9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1BDB5BE3" w14:textId="4780ADB3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3034</w:t>
            </w:r>
          </w:p>
        </w:tc>
        <w:tc>
          <w:tcPr>
            <w:tcW w:w="2976" w:type="dxa"/>
            <w:gridSpan w:val="2"/>
          </w:tcPr>
          <w:p w14:paraId="4960D3D4" w14:textId="4AD129B7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235B0D38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21880E67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7B9D5776" w14:textId="14BD91DB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3035</w:t>
            </w:r>
          </w:p>
        </w:tc>
        <w:tc>
          <w:tcPr>
            <w:tcW w:w="2976" w:type="dxa"/>
            <w:gridSpan w:val="2"/>
          </w:tcPr>
          <w:p w14:paraId="5E314619" w14:textId="36B05707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3DB7743D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716D28A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4197F6FD" w14:textId="291F4A99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3036</w:t>
            </w:r>
          </w:p>
        </w:tc>
        <w:tc>
          <w:tcPr>
            <w:tcW w:w="2976" w:type="dxa"/>
            <w:gridSpan w:val="2"/>
          </w:tcPr>
          <w:p w14:paraId="7DEB0F50" w14:textId="066BFBC3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15E02BE9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3B0EE8C5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4604AE00" w14:textId="5C5E4DFF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3037</w:t>
            </w:r>
          </w:p>
        </w:tc>
        <w:tc>
          <w:tcPr>
            <w:tcW w:w="2976" w:type="dxa"/>
            <w:gridSpan w:val="2"/>
          </w:tcPr>
          <w:p w14:paraId="3C940713" w14:textId="3D35E449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7275EEFE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54015279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1C5DB13" w14:textId="2A98CBDB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3038</w:t>
            </w:r>
          </w:p>
        </w:tc>
        <w:tc>
          <w:tcPr>
            <w:tcW w:w="2976" w:type="dxa"/>
            <w:gridSpan w:val="2"/>
          </w:tcPr>
          <w:p w14:paraId="2E72500E" w14:textId="6CDB1E0F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36DA4509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315E722C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0F4ECB0B" w14:textId="71B018FD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3039</w:t>
            </w:r>
          </w:p>
        </w:tc>
        <w:tc>
          <w:tcPr>
            <w:tcW w:w="2976" w:type="dxa"/>
            <w:gridSpan w:val="2"/>
          </w:tcPr>
          <w:p w14:paraId="5CD01C4B" w14:textId="5285060D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639BAD1F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6E97314D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394B384E" w14:textId="388C012E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3040</w:t>
            </w:r>
          </w:p>
        </w:tc>
        <w:tc>
          <w:tcPr>
            <w:tcW w:w="2976" w:type="dxa"/>
            <w:gridSpan w:val="2"/>
          </w:tcPr>
          <w:p w14:paraId="15BBE061" w14:textId="1DD4FF07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54651EE9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664D6DD4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437B499D" w14:textId="5ED2FCEC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3041</w:t>
            </w:r>
          </w:p>
        </w:tc>
        <w:tc>
          <w:tcPr>
            <w:tcW w:w="2976" w:type="dxa"/>
            <w:gridSpan w:val="2"/>
          </w:tcPr>
          <w:p w14:paraId="6BC3DF94" w14:textId="6884178B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61D2F1A4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465FAB15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5F3327AF" w14:textId="620E52D8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3042</w:t>
            </w:r>
          </w:p>
        </w:tc>
        <w:tc>
          <w:tcPr>
            <w:tcW w:w="2976" w:type="dxa"/>
            <w:gridSpan w:val="2"/>
          </w:tcPr>
          <w:p w14:paraId="4886435C" w14:textId="391F1D43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17E894B5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48D1CE2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6499F10D" w14:textId="72B4B34B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3043</w:t>
            </w:r>
          </w:p>
        </w:tc>
        <w:tc>
          <w:tcPr>
            <w:tcW w:w="2976" w:type="dxa"/>
            <w:gridSpan w:val="2"/>
          </w:tcPr>
          <w:p w14:paraId="00C16FBF" w14:textId="4AD18960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4</w:t>
            </w:r>
          </w:p>
        </w:tc>
      </w:tr>
      <w:tr w:rsidR="00DA7CC0" w:rsidRPr="00D87498" w14:paraId="537609E7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509D9E93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49D942EF" w14:textId="105B0907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3044</w:t>
            </w:r>
          </w:p>
        </w:tc>
        <w:tc>
          <w:tcPr>
            <w:tcW w:w="2976" w:type="dxa"/>
            <w:gridSpan w:val="2"/>
          </w:tcPr>
          <w:p w14:paraId="2EE99E98" w14:textId="29F7349D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0DC9F2EA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266D734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6E5AE27E" w14:textId="3FF8A7FA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3045</w:t>
            </w:r>
          </w:p>
        </w:tc>
        <w:tc>
          <w:tcPr>
            <w:tcW w:w="2976" w:type="dxa"/>
            <w:gridSpan w:val="2"/>
          </w:tcPr>
          <w:p w14:paraId="2FAFFEAD" w14:textId="1DFE989A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33421374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1778BA1A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0D8828AD" w14:textId="5AA27643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3046</w:t>
            </w:r>
          </w:p>
        </w:tc>
        <w:tc>
          <w:tcPr>
            <w:tcW w:w="2976" w:type="dxa"/>
            <w:gridSpan w:val="2"/>
          </w:tcPr>
          <w:p w14:paraId="3B8D3549" w14:textId="335BD18B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112C74A9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08F10C21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226B104D" w14:textId="0197DA75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3047</w:t>
            </w:r>
          </w:p>
        </w:tc>
        <w:tc>
          <w:tcPr>
            <w:tcW w:w="2976" w:type="dxa"/>
            <w:gridSpan w:val="2"/>
          </w:tcPr>
          <w:p w14:paraId="005D2A4D" w14:textId="00071582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5B950406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1844312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7A0E0347" w14:textId="75389B0D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3048</w:t>
            </w:r>
          </w:p>
        </w:tc>
        <w:tc>
          <w:tcPr>
            <w:tcW w:w="2976" w:type="dxa"/>
            <w:gridSpan w:val="2"/>
          </w:tcPr>
          <w:p w14:paraId="06A0A2DF" w14:textId="256CD8B5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57D1E672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7EC8512A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65DEA32E" w14:textId="1E6B49DE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3049</w:t>
            </w:r>
          </w:p>
        </w:tc>
        <w:tc>
          <w:tcPr>
            <w:tcW w:w="2976" w:type="dxa"/>
            <w:gridSpan w:val="2"/>
          </w:tcPr>
          <w:p w14:paraId="2926FD58" w14:textId="4A8488CF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2F2202D0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2A827636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69FDC471" w14:textId="5D625307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3050</w:t>
            </w:r>
          </w:p>
        </w:tc>
        <w:tc>
          <w:tcPr>
            <w:tcW w:w="2976" w:type="dxa"/>
            <w:gridSpan w:val="2"/>
          </w:tcPr>
          <w:p w14:paraId="47660030" w14:textId="4F839CD2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150A03F8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46D2A314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19C714FA" w14:textId="55AC5B70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3051</w:t>
            </w:r>
          </w:p>
        </w:tc>
        <w:tc>
          <w:tcPr>
            <w:tcW w:w="2976" w:type="dxa"/>
            <w:gridSpan w:val="2"/>
          </w:tcPr>
          <w:p w14:paraId="057C8514" w14:textId="0D402DFD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DA7CC0" w:rsidRPr="00D87498" w14:paraId="0FA554ED" w14:textId="77777777" w:rsidTr="00613EFC">
        <w:trPr>
          <w:gridAfter w:val="1"/>
          <w:wAfter w:w="56" w:type="dxa"/>
          <w:trHeight w:val="300"/>
        </w:trPr>
        <w:tc>
          <w:tcPr>
            <w:tcW w:w="987" w:type="dxa"/>
            <w:noWrap/>
            <w:vAlign w:val="center"/>
          </w:tcPr>
          <w:p w14:paraId="3C47014F" w14:textId="77777777" w:rsidR="00DA7CC0" w:rsidRPr="00B32F37" w:rsidRDefault="00DA7CC0" w:rsidP="00DA7CC0">
            <w:pPr>
              <w:pStyle w:val="af5"/>
              <w:numPr>
                <w:ilvl w:val="0"/>
                <w:numId w:val="8"/>
              </w:numPr>
              <w:tabs>
                <w:tab w:val="left" w:pos="309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</w:tcPr>
          <w:p w14:paraId="0B0A00BB" w14:textId="43313CB0" w:rsidR="00DA7CC0" w:rsidRPr="00F1103A" w:rsidRDefault="00DA7CC0" w:rsidP="00DA7CC0">
            <w:pPr>
              <w:rPr>
                <w:sz w:val="24"/>
                <w:szCs w:val="24"/>
              </w:rPr>
            </w:pPr>
            <w:r w:rsidRPr="004E6FA9">
              <w:t>3052</w:t>
            </w:r>
          </w:p>
        </w:tc>
        <w:tc>
          <w:tcPr>
            <w:tcW w:w="2976" w:type="dxa"/>
            <w:gridSpan w:val="2"/>
          </w:tcPr>
          <w:p w14:paraId="19CAAEEC" w14:textId="5B6905A3" w:rsidR="00DA7CC0" w:rsidRPr="00F1103A" w:rsidRDefault="00DA7CC0" w:rsidP="00DA7CC0">
            <w:pPr>
              <w:jc w:val="center"/>
              <w:rPr>
                <w:color w:val="000000"/>
                <w:sz w:val="24"/>
                <w:szCs w:val="24"/>
              </w:rPr>
            </w:pPr>
            <w:r w:rsidRPr="00E22082">
              <w:t>6</w:t>
            </w:r>
          </w:p>
        </w:tc>
      </w:tr>
      <w:tr w:rsidR="005C23A0" w:rsidRPr="00D87498" w14:paraId="6A3A0D69" w14:textId="77777777" w:rsidTr="00613EFC">
        <w:trPr>
          <w:trHeight w:val="300"/>
        </w:trPr>
        <w:tc>
          <w:tcPr>
            <w:tcW w:w="5807" w:type="dxa"/>
            <w:gridSpan w:val="3"/>
            <w:vAlign w:val="bottom"/>
          </w:tcPr>
          <w:p w14:paraId="340B9C91" w14:textId="77777777" w:rsidR="005C23A0" w:rsidRPr="00D87498" w:rsidRDefault="005C23A0" w:rsidP="007A427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2976" w:type="dxa"/>
            <w:gridSpan w:val="2"/>
            <w:vAlign w:val="center"/>
          </w:tcPr>
          <w:p w14:paraId="3C82350D" w14:textId="0D5F3520" w:rsidR="005C23A0" w:rsidRPr="00D87498" w:rsidRDefault="00DA7CC0" w:rsidP="007A427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248</w:t>
            </w:r>
          </w:p>
        </w:tc>
      </w:tr>
    </w:tbl>
    <w:p w14:paraId="50215F3E" w14:textId="77777777" w:rsidR="005C23A0" w:rsidRPr="004E1E9E" w:rsidRDefault="005C23A0" w:rsidP="005C23A0">
      <w:pPr>
        <w:pStyle w:val="a7"/>
      </w:pPr>
    </w:p>
    <w:p w14:paraId="2B4FAF28" w14:textId="77777777" w:rsidR="005C23A0" w:rsidRPr="004E1E9E" w:rsidRDefault="005C23A0" w:rsidP="005C23A0"/>
    <w:p w14:paraId="2AFF5F02" w14:textId="77777777" w:rsidR="005C23A0" w:rsidRPr="002B4AA5" w:rsidRDefault="005C23A0" w:rsidP="005C23A0">
      <w:pPr>
        <w:autoSpaceDE w:val="0"/>
        <w:autoSpaceDN w:val="0"/>
        <w:adjustRightInd w:val="0"/>
        <w:outlineLvl w:val="0"/>
        <w:rPr>
          <w:sz w:val="20"/>
        </w:rPr>
      </w:pPr>
    </w:p>
    <w:p w14:paraId="21ECA286" w14:textId="77777777" w:rsidR="005C23A0" w:rsidRPr="00DF42F4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0E23BD82" w14:textId="77777777" w:rsidR="005C23A0" w:rsidRPr="002B4AA5" w:rsidRDefault="005C23A0" w:rsidP="005C23A0">
      <w:pPr>
        <w:autoSpaceDE w:val="0"/>
        <w:autoSpaceDN w:val="0"/>
        <w:adjustRightInd w:val="0"/>
        <w:outlineLvl w:val="0"/>
        <w:rPr>
          <w:sz w:val="20"/>
        </w:rPr>
      </w:pPr>
    </w:p>
    <w:p w14:paraId="0C29DB01" w14:textId="77777777" w:rsidR="005C23A0" w:rsidRPr="00DF42F4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3CC3605F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2E550064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0DFCDB0A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386BD8E3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1C6C5688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03405FA0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57A123C9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5BE6CBBC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4022C37D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10B2643C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26BC12C3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182888D3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6615D327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6E526A76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6ACB3543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10C74A0C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487067D4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1B4C1612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50F77326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40096500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0304FE05" w14:textId="77777777" w:rsidR="005C23A0" w:rsidRDefault="005C23A0" w:rsidP="005C23A0">
      <w:pPr>
        <w:pStyle w:val="a7"/>
        <w:spacing w:line="240" w:lineRule="auto"/>
        <w:ind w:firstLine="0"/>
        <w:rPr>
          <w:sz w:val="20"/>
        </w:rPr>
      </w:pPr>
    </w:p>
    <w:p w14:paraId="49440556" w14:textId="77777777" w:rsidR="00B32F37" w:rsidRDefault="00B32F37" w:rsidP="005C23A0">
      <w:pPr>
        <w:autoSpaceDE w:val="0"/>
        <w:autoSpaceDN w:val="0"/>
        <w:adjustRightInd w:val="0"/>
        <w:ind w:left="5670"/>
        <w:outlineLvl w:val="0"/>
        <w:rPr>
          <w:sz w:val="20"/>
        </w:rPr>
      </w:pPr>
    </w:p>
    <w:p w14:paraId="69B0ADF4" w14:textId="607024E3" w:rsidR="005C23A0" w:rsidRPr="005C23A0" w:rsidRDefault="005C23A0" w:rsidP="005C23A0">
      <w:pPr>
        <w:autoSpaceDE w:val="0"/>
        <w:autoSpaceDN w:val="0"/>
        <w:adjustRightInd w:val="0"/>
        <w:ind w:left="5670"/>
        <w:outlineLvl w:val="0"/>
        <w:rPr>
          <w:sz w:val="20"/>
        </w:rPr>
      </w:pPr>
      <w:r w:rsidRPr="005C23A0">
        <w:rPr>
          <w:sz w:val="20"/>
        </w:rPr>
        <w:t xml:space="preserve">Приложение № </w:t>
      </w:r>
      <w:r>
        <w:rPr>
          <w:sz w:val="20"/>
        </w:rPr>
        <w:t>2</w:t>
      </w:r>
    </w:p>
    <w:p w14:paraId="557B268D" w14:textId="1CDC2415" w:rsidR="005C23A0" w:rsidRPr="005C23A0" w:rsidRDefault="005C23A0" w:rsidP="005C23A0">
      <w:pPr>
        <w:autoSpaceDE w:val="0"/>
        <w:autoSpaceDN w:val="0"/>
        <w:adjustRightInd w:val="0"/>
        <w:ind w:left="5670"/>
        <w:rPr>
          <w:sz w:val="20"/>
        </w:rPr>
      </w:pPr>
      <w:bookmarkStart w:id="3" w:name="_Hlk236049948"/>
      <w:r w:rsidRPr="005C23A0">
        <w:rPr>
          <w:sz w:val="20"/>
        </w:rPr>
        <w:t xml:space="preserve">к решению территориальной избирательной комиссии </w:t>
      </w:r>
      <w:r>
        <w:rPr>
          <w:sz w:val="20"/>
        </w:rPr>
        <w:t xml:space="preserve">Кировского района города Перми </w:t>
      </w:r>
      <w:r w:rsidRPr="005C23A0">
        <w:rPr>
          <w:sz w:val="20"/>
        </w:rPr>
        <w:t>от</w:t>
      </w:r>
      <w:r>
        <w:rPr>
          <w:sz w:val="20"/>
        </w:rPr>
        <w:t xml:space="preserve"> 23.07.2026</w:t>
      </w:r>
      <w:r w:rsidRPr="005C23A0">
        <w:rPr>
          <w:sz w:val="20"/>
        </w:rPr>
        <w:t xml:space="preserve">    № </w:t>
      </w:r>
      <w:r>
        <w:rPr>
          <w:sz w:val="20"/>
        </w:rPr>
        <w:t>81/05-4</w:t>
      </w:r>
    </w:p>
    <w:bookmarkEnd w:id="3"/>
    <w:p w14:paraId="33CA50EA" w14:textId="77777777" w:rsidR="005C23A0" w:rsidRDefault="005C23A0" w:rsidP="005C23A0">
      <w:pPr>
        <w:jc w:val="center"/>
        <w:rPr>
          <w:b/>
          <w:szCs w:val="24"/>
        </w:rPr>
      </w:pPr>
    </w:p>
    <w:p w14:paraId="738EDF1F" w14:textId="77777777" w:rsidR="005C23A0" w:rsidRDefault="005C23A0" w:rsidP="005C23A0">
      <w:pPr>
        <w:jc w:val="center"/>
        <w:rPr>
          <w:b/>
          <w:szCs w:val="24"/>
        </w:rPr>
      </w:pPr>
    </w:p>
    <w:p w14:paraId="4B12985B" w14:textId="77777777" w:rsidR="005C23A0" w:rsidRPr="007566E5" w:rsidRDefault="005C23A0" w:rsidP="005C23A0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Координаторы, </w:t>
      </w:r>
    </w:p>
    <w:p w14:paraId="236BAAB6" w14:textId="77777777" w:rsidR="005C23A0" w:rsidRPr="007566E5" w:rsidRDefault="005C23A0" w:rsidP="005C23A0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ответственные за реализацию проекта «</w:t>
      </w:r>
      <w:proofErr w:type="spellStart"/>
      <w:r w:rsidRPr="007566E5">
        <w:rPr>
          <w:b/>
          <w:sz w:val="24"/>
          <w:szCs w:val="24"/>
        </w:rPr>
        <w:t>ИнформУИК</w:t>
      </w:r>
      <w:proofErr w:type="spellEnd"/>
      <w:r w:rsidRPr="007566E5">
        <w:rPr>
          <w:b/>
          <w:sz w:val="24"/>
          <w:szCs w:val="24"/>
        </w:rPr>
        <w:t>»</w:t>
      </w:r>
    </w:p>
    <w:p w14:paraId="7480BED0" w14:textId="77777777" w:rsidR="005C23A0" w:rsidRPr="007566E5" w:rsidRDefault="005C23A0" w:rsidP="005C23A0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 и обучение членов избирательных комиссий </w:t>
      </w:r>
    </w:p>
    <w:p w14:paraId="0A252255" w14:textId="5138359D" w:rsidR="005C23A0" w:rsidRPr="007566E5" w:rsidRDefault="005C23A0" w:rsidP="005C23A0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в территориальной избирательной комиссии </w:t>
      </w:r>
      <w:r w:rsidR="00B32F37" w:rsidRPr="00B32F37">
        <w:rPr>
          <w:b/>
          <w:sz w:val="24"/>
          <w:szCs w:val="24"/>
        </w:rPr>
        <w:t>Кировского района города Перми</w:t>
      </w:r>
    </w:p>
    <w:p w14:paraId="4DA2D897" w14:textId="1C2E1A0A" w:rsidR="005C23A0" w:rsidRPr="007566E5" w:rsidRDefault="005C23A0" w:rsidP="005C23A0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7566E5">
        <w:rPr>
          <w:b/>
          <w:bCs/>
          <w:sz w:val="24"/>
          <w:szCs w:val="24"/>
        </w:rPr>
        <w:t xml:space="preserve">на территории </w:t>
      </w:r>
      <w:r w:rsidR="00B32F37" w:rsidRPr="00B32F37">
        <w:rPr>
          <w:b/>
          <w:bCs/>
          <w:sz w:val="24"/>
          <w:szCs w:val="24"/>
        </w:rPr>
        <w:t>Кировского района города Перми</w:t>
      </w:r>
    </w:p>
    <w:p w14:paraId="7B5BFE28" w14:textId="77777777" w:rsidR="005C23A0" w:rsidRPr="00B74C49" w:rsidRDefault="005C23A0" w:rsidP="005C23A0">
      <w:pPr>
        <w:jc w:val="center"/>
        <w:rPr>
          <w:b/>
          <w:bCs/>
          <w:sz w:val="26"/>
          <w:szCs w:val="28"/>
        </w:rPr>
      </w:pPr>
    </w:p>
    <w:p w14:paraId="1332348D" w14:textId="77777777" w:rsidR="005C23A0" w:rsidRDefault="005C23A0" w:rsidP="005C23A0">
      <w:pPr>
        <w:jc w:val="center"/>
        <w:rPr>
          <w:b/>
          <w:bCs/>
          <w:szCs w:val="24"/>
        </w:rPr>
      </w:pPr>
    </w:p>
    <w:p w14:paraId="0816CDFB" w14:textId="77777777" w:rsidR="005C23A0" w:rsidRPr="00B32F37" w:rsidRDefault="005C23A0" w:rsidP="005C23A0">
      <w:pPr>
        <w:jc w:val="center"/>
        <w:rPr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5C23A0" w:rsidRPr="00B32F37" w14:paraId="7182EA7F" w14:textId="77777777" w:rsidTr="007A4277">
        <w:tc>
          <w:tcPr>
            <w:tcW w:w="4503" w:type="dxa"/>
          </w:tcPr>
          <w:p w14:paraId="6DE8D7F8" w14:textId="1F084E97" w:rsidR="005C23A0" w:rsidRPr="00B32F37" w:rsidRDefault="00B32F37" w:rsidP="007A4277">
            <w:pPr>
              <w:jc w:val="both"/>
              <w:rPr>
                <w:sz w:val="24"/>
                <w:szCs w:val="24"/>
              </w:rPr>
            </w:pPr>
            <w:r w:rsidRPr="00B32F37">
              <w:rPr>
                <w:sz w:val="24"/>
                <w:szCs w:val="24"/>
              </w:rPr>
              <w:t>Никитина Юлия Владимировна</w:t>
            </w:r>
          </w:p>
        </w:tc>
        <w:tc>
          <w:tcPr>
            <w:tcW w:w="425" w:type="dxa"/>
          </w:tcPr>
          <w:p w14:paraId="18B2315E" w14:textId="77777777" w:rsidR="005C23A0" w:rsidRPr="00B32F37" w:rsidRDefault="005C23A0" w:rsidP="007A4277">
            <w:pPr>
              <w:jc w:val="both"/>
              <w:rPr>
                <w:sz w:val="24"/>
                <w:szCs w:val="24"/>
              </w:rPr>
            </w:pPr>
            <w:r w:rsidRPr="00B32F37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071CA8C3" w14:textId="382F3F66" w:rsidR="005C23A0" w:rsidRPr="00B32F37" w:rsidRDefault="005C23A0" w:rsidP="007A4277">
            <w:pPr>
              <w:jc w:val="both"/>
              <w:rPr>
                <w:sz w:val="24"/>
                <w:szCs w:val="24"/>
              </w:rPr>
            </w:pPr>
            <w:r w:rsidRPr="00B32F37">
              <w:rPr>
                <w:sz w:val="24"/>
                <w:szCs w:val="24"/>
              </w:rPr>
              <w:t>председатель территориальной избирательной комиссии</w:t>
            </w:r>
            <w:r w:rsidR="00B32F37" w:rsidRPr="00B32F37">
              <w:t xml:space="preserve"> </w:t>
            </w:r>
            <w:r w:rsidR="00B32F37" w:rsidRPr="00B32F37">
              <w:rPr>
                <w:sz w:val="24"/>
                <w:szCs w:val="24"/>
              </w:rPr>
              <w:t>Кировского района города Перми</w:t>
            </w:r>
          </w:p>
        </w:tc>
      </w:tr>
      <w:tr w:rsidR="005C23A0" w:rsidRPr="00B32F37" w14:paraId="3609B374" w14:textId="77777777" w:rsidTr="007A4277">
        <w:tc>
          <w:tcPr>
            <w:tcW w:w="4503" w:type="dxa"/>
          </w:tcPr>
          <w:p w14:paraId="466B0A0A" w14:textId="77777777" w:rsidR="005C23A0" w:rsidRPr="00B32F37" w:rsidRDefault="005C23A0" w:rsidP="007A42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36CFDDF" w14:textId="77777777" w:rsidR="005C23A0" w:rsidRPr="00B32F37" w:rsidRDefault="005C23A0" w:rsidP="007A42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CF8365E" w14:textId="0F4FC2D0" w:rsidR="005C23A0" w:rsidRPr="00B32F37" w:rsidRDefault="005C23A0" w:rsidP="007A4277">
            <w:pPr>
              <w:jc w:val="both"/>
              <w:rPr>
                <w:sz w:val="24"/>
                <w:szCs w:val="18"/>
              </w:rPr>
            </w:pPr>
          </w:p>
          <w:p w14:paraId="51229061" w14:textId="1A8BA118" w:rsidR="00B32F37" w:rsidRPr="00B32F37" w:rsidRDefault="00B32F37" w:rsidP="007A4277">
            <w:pPr>
              <w:jc w:val="both"/>
              <w:rPr>
                <w:sz w:val="24"/>
                <w:szCs w:val="24"/>
              </w:rPr>
            </w:pPr>
          </w:p>
        </w:tc>
      </w:tr>
      <w:tr w:rsidR="005C23A0" w:rsidRPr="00B32F37" w14:paraId="3970BD0E" w14:textId="77777777" w:rsidTr="007A4277">
        <w:tc>
          <w:tcPr>
            <w:tcW w:w="4503" w:type="dxa"/>
          </w:tcPr>
          <w:p w14:paraId="2D36374B" w14:textId="1457BCCF" w:rsidR="005C23A0" w:rsidRPr="00B32F37" w:rsidRDefault="00B32F37" w:rsidP="007A4277">
            <w:pPr>
              <w:jc w:val="both"/>
              <w:rPr>
                <w:sz w:val="24"/>
                <w:szCs w:val="24"/>
              </w:rPr>
            </w:pPr>
            <w:r w:rsidRPr="00B32F37">
              <w:rPr>
                <w:sz w:val="24"/>
                <w:szCs w:val="24"/>
              </w:rPr>
              <w:t>Шайдуров Иван Сергеевич</w:t>
            </w:r>
          </w:p>
        </w:tc>
        <w:tc>
          <w:tcPr>
            <w:tcW w:w="425" w:type="dxa"/>
          </w:tcPr>
          <w:p w14:paraId="13F3FD09" w14:textId="77777777" w:rsidR="005C23A0" w:rsidRPr="00B32F37" w:rsidRDefault="005C23A0" w:rsidP="007A4277">
            <w:pPr>
              <w:jc w:val="both"/>
              <w:rPr>
                <w:sz w:val="24"/>
                <w:szCs w:val="24"/>
              </w:rPr>
            </w:pPr>
            <w:r w:rsidRPr="00B32F37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12F0C2E0" w14:textId="32F5F8B5" w:rsidR="005C23A0" w:rsidRPr="00B32F37" w:rsidRDefault="005C23A0" w:rsidP="007A4277">
            <w:pPr>
              <w:jc w:val="both"/>
              <w:rPr>
                <w:sz w:val="24"/>
                <w:szCs w:val="24"/>
              </w:rPr>
            </w:pPr>
            <w:r w:rsidRPr="00B32F37">
              <w:rPr>
                <w:sz w:val="24"/>
                <w:szCs w:val="24"/>
              </w:rPr>
              <w:t xml:space="preserve">член </w:t>
            </w:r>
            <w:proofErr w:type="gramStart"/>
            <w:r w:rsidRPr="00B32F37">
              <w:rPr>
                <w:sz w:val="24"/>
                <w:szCs w:val="24"/>
              </w:rPr>
              <w:t>территориальной  избирательной</w:t>
            </w:r>
            <w:proofErr w:type="gramEnd"/>
            <w:r w:rsidRPr="00B32F37">
              <w:rPr>
                <w:sz w:val="24"/>
                <w:szCs w:val="24"/>
              </w:rPr>
              <w:t xml:space="preserve"> комиссии </w:t>
            </w:r>
            <w:r w:rsidR="00B32F37" w:rsidRPr="00B32F37">
              <w:rPr>
                <w:sz w:val="24"/>
                <w:szCs w:val="24"/>
              </w:rPr>
              <w:t xml:space="preserve">Кировского района города Перми </w:t>
            </w:r>
          </w:p>
        </w:tc>
      </w:tr>
    </w:tbl>
    <w:p w14:paraId="4C4DECB7" w14:textId="77777777" w:rsidR="005C23A0" w:rsidRDefault="005C23A0" w:rsidP="009D1DA9">
      <w:pPr>
        <w:pStyle w:val="a7"/>
        <w:ind w:firstLine="0"/>
        <w:rPr>
          <w:szCs w:val="28"/>
        </w:rPr>
      </w:pPr>
    </w:p>
    <w:p w14:paraId="755B2E8C" w14:textId="77777777" w:rsidR="005C23A0" w:rsidRDefault="005C23A0" w:rsidP="009D1DA9">
      <w:pPr>
        <w:pStyle w:val="a7"/>
        <w:ind w:firstLine="0"/>
        <w:rPr>
          <w:szCs w:val="28"/>
        </w:rPr>
      </w:pPr>
    </w:p>
    <w:p w14:paraId="48398FF1" w14:textId="77777777" w:rsidR="005C23A0" w:rsidRDefault="005C23A0" w:rsidP="009D1DA9">
      <w:pPr>
        <w:pStyle w:val="a7"/>
        <w:ind w:firstLine="0"/>
        <w:rPr>
          <w:szCs w:val="28"/>
        </w:rPr>
      </w:pPr>
    </w:p>
    <w:p w14:paraId="232908F6" w14:textId="77777777" w:rsidR="005C23A0" w:rsidRDefault="005C23A0" w:rsidP="009D1DA9">
      <w:pPr>
        <w:pStyle w:val="a7"/>
        <w:ind w:firstLine="0"/>
        <w:rPr>
          <w:szCs w:val="28"/>
        </w:rPr>
      </w:pPr>
    </w:p>
    <w:p w14:paraId="50638342" w14:textId="77777777" w:rsidR="00490C6E" w:rsidRDefault="00490C6E" w:rsidP="009D1DA9">
      <w:pPr>
        <w:pStyle w:val="a7"/>
        <w:ind w:firstLine="0"/>
        <w:rPr>
          <w:szCs w:val="28"/>
        </w:rPr>
      </w:pPr>
    </w:p>
    <w:p w14:paraId="26EAF55D" w14:textId="77777777" w:rsidR="00490C6E" w:rsidRDefault="00490C6E" w:rsidP="009D1DA9">
      <w:pPr>
        <w:pStyle w:val="a7"/>
        <w:ind w:firstLine="0"/>
        <w:rPr>
          <w:szCs w:val="28"/>
        </w:rPr>
      </w:pPr>
    </w:p>
    <w:p w14:paraId="3D285846" w14:textId="77777777" w:rsidR="00490C6E" w:rsidRDefault="00490C6E" w:rsidP="009D1DA9">
      <w:pPr>
        <w:pStyle w:val="a7"/>
        <w:ind w:firstLine="0"/>
        <w:rPr>
          <w:szCs w:val="28"/>
        </w:rPr>
      </w:pPr>
    </w:p>
    <w:p w14:paraId="5D57D04D" w14:textId="77777777" w:rsidR="00490C6E" w:rsidRDefault="00490C6E" w:rsidP="009D1DA9">
      <w:pPr>
        <w:pStyle w:val="a7"/>
        <w:ind w:firstLine="0"/>
        <w:rPr>
          <w:szCs w:val="28"/>
        </w:rPr>
      </w:pPr>
    </w:p>
    <w:p w14:paraId="60A0DFB5" w14:textId="77777777" w:rsidR="00490C6E" w:rsidRDefault="00490C6E" w:rsidP="009D1DA9">
      <w:pPr>
        <w:pStyle w:val="a7"/>
        <w:ind w:firstLine="0"/>
        <w:rPr>
          <w:szCs w:val="28"/>
        </w:rPr>
      </w:pPr>
    </w:p>
    <w:p w14:paraId="6CE175C2" w14:textId="77777777" w:rsidR="00490C6E" w:rsidRDefault="00490C6E" w:rsidP="009D1DA9">
      <w:pPr>
        <w:pStyle w:val="a7"/>
        <w:ind w:firstLine="0"/>
        <w:rPr>
          <w:szCs w:val="28"/>
        </w:rPr>
      </w:pPr>
    </w:p>
    <w:p w14:paraId="702B9271" w14:textId="77777777" w:rsidR="00490C6E" w:rsidRDefault="00490C6E" w:rsidP="009D1DA9">
      <w:pPr>
        <w:pStyle w:val="a7"/>
        <w:ind w:firstLine="0"/>
        <w:rPr>
          <w:szCs w:val="28"/>
        </w:rPr>
      </w:pPr>
    </w:p>
    <w:p w14:paraId="0D28D5B6" w14:textId="77777777" w:rsidR="00490C6E" w:rsidRDefault="00490C6E" w:rsidP="009D1DA9">
      <w:pPr>
        <w:pStyle w:val="a7"/>
        <w:ind w:firstLine="0"/>
        <w:rPr>
          <w:szCs w:val="28"/>
        </w:rPr>
      </w:pPr>
    </w:p>
    <w:p w14:paraId="4E8A5865" w14:textId="77777777" w:rsidR="00490C6E" w:rsidRDefault="00490C6E" w:rsidP="009D1DA9">
      <w:pPr>
        <w:pStyle w:val="a7"/>
        <w:ind w:firstLine="0"/>
        <w:rPr>
          <w:szCs w:val="28"/>
        </w:rPr>
      </w:pPr>
    </w:p>
    <w:p w14:paraId="14E86D70" w14:textId="77777777" w:rsidR="00490C6E" w:rsidRDefault="00490C6E" w:rsidP="009D1DA9">
      <w:pPr>
        <w:pStyle w:val="a7"/>
        <w:ind w:firstLine="0"/>
        <w:rPr>
          <w:szCs w:val="28"/>
        </w:rPr>
      </w:pPr>
    </w:p>
    <w:p w14:paraId="2D72238C" w14:textId="77777777" w:rsidR="00490C6E" w:rsidRDefault="00490C6E" w:rsidP="009D1DA9">
      <w:pPr>
        <w:pStyle w:val="a7"/>
        <w:ind w:firstLine="0"/>
        <w:rPr>
          <w:szCs w:val="28"/>
        </w:rPr>
      </w:pPr>
    </w:p>
    <w:p w14:paraId="0BCB5ECA" w14:textId="77777777" w:rsidR="00490C6E" w:rsidRDefault="00490C6E" w:rsidP="009D1DA9">
      <w:pPr>
        <w:pStyle w:val="a7"/>
        <w:ind w:firstLine="0"/>
        <w:rPr>
          <w:szCs w:val="28"/>
        </w:rPr>
      </w:pPr>
    </w:p>
    <w:p w14:paraId="4C80119D" w14:textId="77777777" w:rsidR="00111549" w:rsidRDefault="00111549" w:rsidP="009D1DA9">
      <w:pPr>
        <w:pStyle w:val="a7"/>
        <w:ind w:firstLine="0"/>
        <w:rPr>
          <w:szCs w:val="28"/>
        </w:rPr>
      </w:pPr>
    </w:p>
    <w:p w14:paraId="2B9FA673" w14:textId="77777777" w:rsidR="00111549" w:rsidRDefault="00111549" w:rsidP="009D1DA9">
      <w:pPr>
        <w:pStyle w:val="a7"/>
        <w:ind w:firstLine="0"/>
        <w:rPr>
          <w:szCs w:val="28"/>
        </w:rPr>
      </w:pPr>
    </w:p>
    <w:p w14:paraId="645F52D6" w14:textId="77777777" w:rsidR="00111549" w:rsidRDefault="00111549" w:rsidP="009D1DA9">
      <w:pPr>
        <w:pStyle w:val="a7"/>
        <w:ind w:firstLine="0"/>
        <w:rPr>
          <w:szCs w:val="28"/>
        </w:rPr>
      </w:pPr>
    </w:p>
    <w:p w14:paraId="037572C2" w14:textId="77777777" w:rsidR="00111549" w:rsidRDefault="00111549" w:rsidP="009D1DA9">
      <w:pPr>
        <w:pStyle w:val="a7"/>
        <w:ind w:firstLine="0"/>
        <w:rPr>
          <w:szCs w:val="28"/>
        </w:rPr>
      </w:pPr>
    </w:p>
    <w:p w14:paraId="28EDBEF1" w14:textId="77777777" w:rsidR="00111549" w:rsidRDefault="00111549" w:rsidP="009D1DA9">
      <w:pPr>
        <w:pStyle w:val="a7"/>
        <w:ind w:firstLine="0"/>
        <w:rPr>
          <w:szCs w:val="28"/>
        </w:rPr>
      </w:pPr>
    </w:p>
    <w:p w14:paraId="6322B5CD" w14:textId="77777777" w:rsidR="00490C6E" w:rsidRDefault="00490C6E" w:rsidP="009D1DA9">
      <w:pPr>
        <w:pStyle w:val="a7"/>
        <w:ind w:firstLine="0"/>
        <w:rPr>
          <w:szCs w:val="28"/>
        </w:rPr>
      </w:pPr>
    </w:p>
    <w:p w14:paraId="734EAC29" w14:textId="77777777" w:rsidR="00490C6E" w:rsidRDefault="00490C6E" w:rsidP="009D1DA9">
      <w:pPr>
        <w:pStyle w:val="a7"/>
        <w:ind w:firstLine="0"/>
        <w:rPr>
          <w:szCs w:val="28"/>
        </w:rPr>
      </w:pPr>
    </w:p>
    <w:p w14:paraId="2A616BAA" w14:textId="77777777" w:rsidR="00490C6E" w:rsidRDefault="00490C6E" w:rsidP="00490C6E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14:paraId="3D9861E6" w14:textId="77777777" w:rsidR="00490C6E" w:rsidRPr="005C23A0" w:rsidRDefault="00490C6E" w:rsidP="00490C6E">
      <w:pPr>
        <w:autoSpaceDE w:val="0"/>
        <w:autoSpaceDN w:val="0"/>
        <w:adjustRightInd w:val="0"/>
        <w:ind w:left="5670"/>
        <w:rPr>
          <w:sz w:val="20"/>
        </w:rPr>
      </w:pPr>
      <w:r w:rsidRPr="005C23A0">
        <w:rPr>
          <w:sz w:val="20"/>
        </w:rPr>
        <w:t xml:space="preserve">к решению территориальной избирательной комиссии </w:t>
      </w:r>
      <w:r>
        <w:rPr>
          <w:sz w:val="20"/>
        </w:rPr>
        <w:t xml:space="preserve">Кировского района города Перми </w:t>
      </w:r>
      <w:r w:rsidRPr="005C23A0">
        <w:rPr>
          <w:sz w:val="20"/>
        </w:rPr>
        <w:t>от</w:t>
      </w:r>
      <w:r>
        <w:rPr>
          <w:sz w:val="20"/>
        </w:rPr>
        <w:t xml:space="preserve"> 23.07.2026</w:t>
      </w:r>
      <w:r w:rsidRPr="005C23A0">
        <w:rPr>
          <w:sz w:val="20"/>
        </w:rPr>
        <w:t xml:space="preserve">    № </w:t>
      </w:r>
      <w:r>
        <w:rPr>
          <w:sz w:val="20"/>
        </w:rPr>
        <w:t>81/05-4</w:t>
      </w:r>
    </w:p>
    <w:p w14:paraId="2125AAB5" w14:textId="77777777" w:rsidR="00490C6E" w:rsidRDefault="00490C6E" w:rsidP="00490C6E">
      <w:pPr>
        <w:jc w:val="center"/>
        <w:rPr>
          <w:b/>
          <w:szCs w:val="24"/>
        </w:rPr>
      </w:pPr>
    </w:p>
    <w:p w14:paraId="17F8A095" w14:textId="77777777" w:rsidR="00490C6E" w:rsidRDefault="00490C6E" w:rsidP="00490C6E">
      <w:pPr>
        <w:jc w:val="center"/>
        <w:rPr>
          <w:b/>
          <w:szCs w:val="24"/>
        </w:rPr>
      </w:pPr>
    </w:p>
    <w:p w14:paraId="3D12AC88" w14:textId="77777777" w:rsidR="00490C6E" w:rsidRDefault="00490C6E" w:rsidP="00490C6E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>График</w:t>
      </w:r>
    </w:p>
    <w:p w14:paraId="1071C1E3" w14:textId="77777777" w:rsidR="00490C6E" w:rsidRDefault="00490C6E" w:rsidP="00490C6E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 проведения очных инструктажей членов участковых избирательных комиссий, участвующих в проекте «</w:t>
      </w:r>
      <w:proofErr w:type="spellStart"/>
      <w:r w:rsidRPr="001729FF">
        <w:rPr>
          <w:b/>
          <w:bCs/>
          <w:sz w:val="24"/>
          <w:szCs w:val="24"/>
        </w:rPr>
        <w:t>ИнформУИК</w:t>
      </w:r>
      <w:proofErr w:type="spellEnd"/>
      <w:r w:rsidRPr="001729FF">
        <w:rPr>
          <w:b/>
          <w:bCs/>
          <w:sz w:val="24"/>
          <w:szCs w:val="24"/>
        </w:rPr>
        <w:t xml:space="preserve">», </w:t>
      </w:r>
    </w:p>
    <w:p w14:paraId="5176ACD0" w14:textId="0857D9B4" w:rsidR="00490C6E" w:rsidRDefault="00490C6E" w:rsidP="00111549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на территории </w:t>
      </w:r>
      <w:r w:rsidR="00111549">
        <w:rPr>
          <w:b/>
          <w:bCs/>
          <w:sz w:val="24"/>
          <w:szCs w:val="24"/>
        </w:rPr>
        <w:t>Кировского района города Перми</w:t>
      </w:r>
    </w:p>
    <w:p w14:paraId="50D084B3" w14:textId="77777777" w:rsidR="00490C6E" w:rsidRDefault="00490C6E" w:rsidP="00490C6E">
      <w:pPr>
        <w:rPr>
          <w:b/>
          <w:bCs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555"/>
        <w:gridCol w:w="2194"/>
        <w:gridCol w:w="1868"/>
        <w:gridCol w:w="1860"/>
        <w:gridCol w:w="1868"/>
      </w:tblGrid>
      <w:tr w:rsidR="00490C6E" w14:paraId="54218D4E" w14:textId="77777777" w:rsidTr="00EA4C74">
        <w:tc>
          <w:tcPr>
            <w:tcW w:w="1555" w:type="dxa"/>
          </w:tcPr>
          <w:p w14:paraId="6A7F9866" w14:textId="77777777" w:rsidR="00490C6E" w:rsidRPr="001729FF" w:rsidRDefault="00490C6E" w:rsidP="00603211">
            <w:pPr>
              <w:rPr>
                <w:sz w:val="24"/>
                <w:szCs w:val="24"/>
              </w:rPr>
            </w:pPr>
            <w:r w:rsidRPr="001729FF">
              <w:rPr>
                <w:sz w:val="24"/>
                <w:szCs w:val="24"/>
              </w:rPr>
              <w:t xml:space="preserve">Номер (номера)УИК </w:t>
            </w:r>
          </w:p>
        </w:tc>
        <w:tc>
          <w:tcPr>
            <w:tcW w:w="2194" w:type="dxa"/>
          </w:tcPr>
          <w:p w14:paraId="3C0664EF" w14:textId="77777777" w:rsidR="00490C6E" w:rsidRDefault="00490C6E" w:rsidP="006032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ФИО </w:t>
            </w:r>
          </w:p>
          <w:p w14:paraId="5C5B0388" w14:textId="77777777" w:rsidR="00490C6E" w:rsidRPr="001729FF" w:rsidRDefault="00490C6E" w:rsidP="006032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68" w:type="dxa"/>
          </w:tcPr>
          <w:p w14:paraId="2AA36906" w14:textId="77777777" w:rsidR="00490C6E" w:rsidRDefault="00490C6E" w:rsidP="006032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Должность </w:t>
            </w:r>
          </w:p>
          <w:p w14:paraId="5A00E53E" w14:textId="77777777" w:rsidR="00490C6E" w:rsidRPr="001729FF" w:rsidRDefault="00490C6E" w:rsidP="006032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60" w:type="dxa"/>
          </w:tcPr>
          <w:p w14:paraId="6F676219" w14:textId="77777777" w:rsidR="00490C6E" w:rsidRPr="001729FF" w:rsidRDefault="00490C6E" w:rsidP="006032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868" w:type="dxa"/>
          </w:tcPr>
          <w:p w14:paraId="6C2B4C78" w14:textId="77777777" w:rsidR="00490C6E" w:rsidRPr="001729FF" w:rsidRDefault="00490C6E" w:rsidP="006032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Количество участников обучения</w:t>
            </w:r>
          </w:p>
        </w:tc>
      </w:tr>
      <w:tr w:rsidR="00EA4C74" w14:paraId="795619FA" w14:textId="77777777" w:rsidTr="00EA4C74">
        <w:tc>
          <w:tcPr>
            <w:tcW w:w="1555" w:type="dxa"/>
          </w:tcPr>
          <w:p w14:paraId="2718441F" w14:textId="04658BC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3001</w:t>
            </w:r>
          </w:p>
        </w:tc>
        <w:tc>
          <w:tcPr>
            <w:tcW w:w="2194" w:type="dxa"/>
          </w:tcPr>
          <w:p w14:paraId="68FA17E6" w14:textId="0CF70520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D73CD10" w14:textId="7B8C61A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3E8EB7FA" w14:textId="703DCBDF" w:rsidR="00EA4C74" w:rsidRPr="00EA4C74" w:rsidRDefault="00EA4C74" w:rsidP="00EA4C74">
            <w:pPr>
              <w:rPr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0434D182" w14:textId="0D79ABF0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399B2A9B" w14:textId="77777777" w:rsidTr="00EA4C74">
        <w:tc>
          <w:tcPr>
            <w:tcW w:w="1555" w:type="dxa"/>
          </w:tcPr>
          <w:p w14:paraId="772F7D09" w14:textId="46B0A25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3002</w:t>
            </w:r>
          </w:p>
        </w:tc>
        <w:tc>
          <w:tcPr>
            <w:tcW w:w="2194" w:type="dxa"/>
          </w:tcPr>
          <w:p w14:paraId="73DCADCA" w14:textId="3A401DB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74041165" w14:textId="48BFD2BC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5B1C4900" w14:textId="0204626C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672961D6" w14:textId="0FC5C6A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4B7E3087" w14:textId="77777777" w:rsidTr="00EA4C74">
        <w:tc>
          <w:tcPr>
            <w:tcW w:w="1555" w:type="dxa"/>
          </w:tcPr>
          <w:p w14:paraId="17D59CBB" w14:textId="0150DB45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3003</w:t>
            </w:r>
          </w:p>
        </w:tc>
        <w:tc>
          <w:tcPr>
            <w:tcW w:w="2194" w:type="dxa"/>
          </w:tcPr>
          <w:p w14:paraId="78EA73A4" w14:textId="7D4080D4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563663E" w14:textId="2E9B3CA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6156488A" w14:textId="1473ACC4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4629C52D" w14:textId="3163559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507D9D12" w14:textId="77777777" w:rsidTr="00EA4C74">
        <w:tc>
          <w:tcPr>
            <w:tcW w:w="1555" w:type="dxa"/>
          </w:tcPr>
          <w:p w14:paraId="43189B6F" w14:textId="15F89C9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3004</w:t>
            </w:r>
          </w:p>
        </w:tc>
        <w:tc>
          <w:tcPr>
            <w:tcW w:w="2194" w:type="dxa"/>
          </w:tcPr>
          <w:p w14:paraId="220FDCD9" w14:textId="34B78E9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5983D68" w14:textId="00E69B04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4C78B10C" w14:textId="29D59F9A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4D2CF346" w14:textId="4AD7D9B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6</w:t>
            </w:r>
          </w:p>
        </w:tc>
      </w:tr>
      <w:tr w:rsidR="00EA4C74" w14:paraId="2088DAB8" w14:textId="77777777" w:rsidTr="00EA4C74">
        <w:tc>
          <w:tcPr>
            <w:tcW w:w="1555" w:type="dxa"/>
          </w:tcPr>
          <w:p w14:paraId="7DFF90CE" w14:textId="7D9D15DD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3005</w:t>
            </w:r>
          </w:p>
        </w:tc>
        <w:tc>
          <w:tcPr>
            <w:tcW w:w="2194" w:type="dxa"/>
          </w:tcPr>
          <w:p w14:paraId="506323CC" w14:textId="0358A4CD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066137C8" w14:textId="7AB700E2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5AA5B1FF" w14:textId="59A9CD55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21AA6246" w14:textId="55C873C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3AADB97E" w14:textId="77777777" w:rsidTr="00EA4C74">
        <w:tc>
          <w:tcPr>
            <w:tcW w:w="1555" w:type="dxa"/>
          </w:tcPr>
          <w:p w14:paraId="3D3B7CAA" w14:textId="0E5CBB0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3006</w:t>
            </w:r>
          </w:p>
        </w:tc>
        <w:tc>
          <w:tcPr>
            <w:tcW w:w="2194" w:type="dxa"/>
          </w:tcPr>
          <w:p w14:paraId="2E2A6BF6" w14:textId="6237156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2C7C8CEB" w14:textId="763D4DA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4136D0F6" w14:textId="28DA2C0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6EFB530B" w14:textId="060FB1B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3C36DA9F" w14:textId="77777777" w:rsidTr="00EA4C74">
        <w:tc>
          <w:tcPr>
            <w:tcW w:w="1555" w:type="dxa"/>
          </w:tcPr>
          <w:p w14:paraId="29169388" w14:textId="167FE7D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3007</w:t>
            </w:r>
          </w:p>
        </w:tc>
        <w:tc>
          <w:tcPr>
            <w:tcW w:w="2194" w:type="dxa"/>
          </w:tcPr>
          <w:p w14:paraId="62267E6E" w14:textId="54D819A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79CD1A60" w14:textId="015DFBD6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4C79BB9A" w14:textId="0D92E922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751EDDFB" w14:textId="23220B22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52E1A57A" w14:textId="77777777" w:rsidTr="00EA4C74">
        <w:tc>
          <w:tcPr>
            <w:tcW w:w="1555" w:type="dxa"/>
          </w:tcPr>
          <w:p w14:paraId="1F6DEA18" w14:textId="43ED0276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3008</w:t>
            </w:r>
          </w:p>
        </w:tc>
        <w:tc>
          <w:tcPr>
            <w:tcW w:w="2194" w:type="dxa"/>
          </w:tcPr>
          <w:p w14:paraId="56BA5683" w14:textId="58066D2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4595B77B" w14:textId="0996788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1BACC5FF" w14:textId="6C9A9ED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4E349915" w14:textId="6C11D3A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723A6B19" w14:textId="77777777" w:rsidTr="00EA4C74">
        <w:tc>
          <w:tcPr>
            <w:tcW w:w="1555" w:type="dxa"/>
          </w:tcPr>
          <w:p w14:paraId="359613E9" w14:textId="768431E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3009</w:t>
            </w:r>
          </w:p>
        </w:tc>
        <w:tc>
          <w:tcPr>
            <w:tcW w:w="2194" w:type="dxa"/>
          </w:tcPr>
          <w:p w14:paraId="59869C46" w14:textId="02CDA3F6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1C25FFF9" w14:textId="2617CAD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78D9C56D" w14:textId="79CD75F7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5577DBDC" w14:textId="02F2296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44A3809B" w14:textId="77777777" w:rsidTr="00EA4C74">
        <w:tc>
          <w:tcPr>
            <w:tcW w:w="1555" w:type="dxa"/>
          </w:tcPr>
          <w:p w14:paraId="462B98AA" w14:textId="487C0865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3010</w:t>
            </w:r>
          </w:p>
        </w:tc>
        <w:tc>
          <w:tcPr>
            <w:tcW w:w="2194" w:type="dxa"/>
          </w:tcPr>
          <w:p w14:paraId="118C91E5" w14:textId="5A33901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8C5B364" w14:textId="072BE33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337FDBD2" w14:textId="39B9013C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4B20CE9F" w14:textId="1F2C206D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167BFC1C" w14:textId="77777777" w:rsidTr="00EA4C74">
        <w:tc>
          <w:tcPr>
            <w:tcW w:w="1555" w:type="dxa"/>
          </w:tcPr>
          <w:p w14:paraId="4F8981CA" w14:textId="595AE6A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3011</w:t>
            </w:r>
          </w:p>
        </w:tc>
        <w:tc>
          <w:tcPr>
            <w:tcW w:w="2194" w:type="dxa"/>
          </w:tcPr>
          <w:p w14:paraId="69450729" w14:textId="09713A7C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18309580" w14:textId="57DD58CC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1AE40EAB" w14:textId="61A47B53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3A136E51" w14:textId="7AE4C9A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61799C1C" w14:textId="77777777" w:rsidTr="00EA4C74">
        <w:tc>
          <w:tcPr>
            <w:tcW w:w="1555" w:type="dxa"/>
          </w:tcPr>
          <w:p w14:paraId="2D837A1E" w14:textId="0F4E8376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3012</w:t>
            </w:r>
          </w:p>
        </w:tc>
        <w:tc>
          <w:tcPr>
            <w:tcW w:w="2194" w:type="dxa"/>
          </w:tcPr>
          <w:p w14:paraId="27F0905D" w14:textId="7E1C0A9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2DF13DB" w14:textId="14CF7B8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53098AC1" w14:textId="76C3C6A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301CF1EB" w14:textId="36198E52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45085732" w14:textId="77777777" w:rsidTr="00EA4C74">
        <w:tc>
          <w:tcPr>
            <w:tcW w:w="1555" w:type="dxa"/>
          </w:tcPr>
          <w:p w14:paraId="1166D2EA" w14:textId="5215F89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3013</w:t>
            </w:r>
          </w:p>
        </w:tc>
        <w:tc>
          <w:tcPr>
            <w:tcW w:w="2194" w:type="dxa"/>
          </w:tcPr>
          <w:p w14:paraId="30B60E56" w14:textId="4FAA0815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350BCFA" w14:textId="4904E5A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5B6EA473" w14:textId="5BEBBB5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3EA7C39E" w14:textId="0D75BA8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2</w:t>
            </w:r>
          </w:p>
        </w:tc>
      </w:tr>
      <w:tr w:rsidR="00EA4C74" w14:paraId="19948DE4" w14:textId="77777777" w:rsidTr="00EA4C74">
        <w:tc>
          <w:tcPr>
            <w:tcW w:w="1555" w:type="dxa"/>
          </w:tcPr>
          <w:p w14:paraId="6C05E7FC" w14:textId="2FEEB7E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3014</w:t>
            </w:r>
          </w:p>
        </w:tc>
        <w:tc>
          <w:tcPr>
            <w:tcW w:w="2194" w:type="dxa"/>
          </w:tcPr>
          <w:p w14:paraId="39A1B20C" w14:textId="7D7FF4B7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0B3847CF" w14:textId="30DBFC14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092794B0" w14:textId="02625ED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4E7FD829" w14:textId="7881A59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245FE377" w14:textId="77777777" w:rsidTr="00EA4C74">
        <w:tc>
          <w:tcPr>
            <w:tcW w:w="1555" w:type="dxa"/>
          </w:tcPr>
          <w:p w14:paraId="6221B07A" w14:textId="7413280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3015</w:t>
            </w:r>
          </w:p>
        </w:tc>
        <w:tc>
          <w:tcPr>
            <w:tcW w:w="2194" w:type="dxa"/>
          </w:tcPr>
          <w:p w14:paraId="417C2A96" w14:textId="12DC195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37A9668" w14:textId="20C51F43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20E8EC6C" w14:textId="454D131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22C2C081" w14:textId="20BB1FF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007F00A9" w14:textId="77777777" w:rsidTr="00EA4C74">
        <w:tc>
          <w:tcPr>
            <w:tcW w:w="1555" w:type="dxa"/>
          </w:tcPr>
          <w:p w14:paraId="0DA61477" w14:textId="1DF4B84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3016</w:t>
            </w:r>
          </w:p>
        </w:tc>
        <w:tc>
          <w:tcPr>
            <w:tcW w:w="2194" w:type="dxa"/>
          </w:tcPr>
          <w:p w14:paraId="376BD09A" w14:textId="38E2840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3E2E86B4" w14:textId="64F06B4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19F26A4E" w14:textId="7650F927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03E4EDAF" w14:textId="45C6664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532F0693" w14:textId="77777777" w:rsidTr="00EA4C74">
        <w:tc>
          <w:tcPr>
            <w:tcW w:w="1555" w:type="dxa"/>
          </w:tcPr>
          <w:p w14:paraId="2348FBB5" w14:textId="504EDE00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3017</w:t>
            </w:r>
          </w:p>
        </w:tc>
        <w:tc>
          <w:tcPr>
            <w:tcW w:w="2194" w:type="dxa"/>
          </w:tcPr>
          <w:p w14:paraId="41ED1DF4" w14:textId="1B73565D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40A2FEC2" w14:textId="32C4F7B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481423DB" w14:textId="4960F237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47B0580F" w14:textId="674D9A70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3C528263" w14:textId="77777777" w:rsidTr="00EA4C74">
        <w:tc>
          <w:tcPr>
            <w:tcW w:w="1555" w:type="dxa"/>
          </w:tcPr>
          <w:p w14:paraId="4E1C080C" w14:textId="7CA78E26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3018</w:t>
            </w:r>
          </w:p>
        </w:tc>
        <w:tc>
          <w:tcPr>
            <w:tcW w:w="2194" w:type="dxa"/>
          </w:tcPr>
          <w:p w14:paraId="246D9B9D" w14:textId="2738F8A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1BF7950D" w14:textId="4FA8F6BD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041DE459" w14:textId="200E8E1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09CDEEE5" w14:textId="272A97D3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17BC42EE" w14:textId="77777777" w:rsidTr="00EA4C74">
        <w:tc>
          <w:tcPr>
            <w:tcW w:w="1555" w:type="dxa"/>
          </w:tcPr>
          <w:p w14:paraId="4460D679" w14:textId="43053414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3019</w:t>
            </w:r>
          </w:p>
        </w:tc>
        <w:tc>
          <w:tcPr>
            <w:tcW w:w="2194" w:type="dxa"/>
          </w:tcPr>
          <w:p w14:paraId="5210B6E0" w14:textId="696E1BF6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66447DD3" w14:textId="4033A620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6C9BE84F" w14:textId="1878F9D6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342C04AD" w14:textId="280F4B07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6</w:t>
            </w:r>
          </w:p>
        </w:tc>
      </w:tr>
      <w:tr w:rsidR="00EA4C74" w14:paraId="0D3E546D" w14:textId="77777777" w:rsidTr="00EA4C74">
        <w:tc>
          <w:tcPr>
            <w:tcW w:w="1555" w:type="dxa"/>
          </w:tcPr>
          <w:p w14:paraId="2C607563" w14:textId="39ABA8E0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3020</w:t>
            </w:r>
          </w:p>
        </w:tc>
        <w:tc>
          <w:tcPr>
            <w:tcW w:w="2194" w:type="dxa"/>
          </w:tcPr>
          <w:p w14:paraId="0B84110A" w14:textId="741542E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648E5757" w14:textId="6EB4B903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43B992FA" w14:textId="262A9650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414849A7" w14:textId="6DBE090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5F736EB9" w14:textId="77777777" w:rsidTr="00EA4C74">
        <w:tc>
          <w:tcPr>
            <w:tcW w:w="1555" w:type="dxa"/>
          </w:tcPr>
          <w:p w14:paraId="2B399B63" w14:textId="097A6967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3021</w:t>
            </w:r>
          </w:p>
        </w:tc>
        <w:tc>
          <w:tcPr>
            <w:tcW w:w="2194" w:type="dxa"/>
          </w:tcPr>
          <w:p w14:paraId="5C0AEADF" w14:textId="4AD5360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29E158E9" w14:textId="7086A8D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451CABB3" w14:textId="7909564A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77F3CFAF" w14:textId="2E6E632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265F1E9A" w14:textId="77777777" w:rsidTr="00EA4C74">
        <w:tc>
          <w:tcPr>
            <w:tcW w:w="1555" w:type="dxa"/>
          </w:tcPr>
          <w:p w14:paraId="6A6B9CAD" w14:textId="382A479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3022</w:t>
            </w:r>
          </w:p>
        </w:tc>
        <w:tc>
          <w:tcPr>
            <w:tcW w:w="2194" w:type="dxa"/>
          </w:tcPr>
          <w:p w14:paraId="3D668126" w14:textId="764048A5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207562A7" w14:textId="1B2FD436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52565DF5" w14:textId="14ECCF3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565F702C" w14:textId="5BDEE626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40BB7F36" w14:textId="77777777" w:rsidTr="00EA4C74">
        <w:tc>
          <w:tcPr>
            <w:tcW w:w="1555" w:type="dxa"/>
          </w:tcPr>
          <w:p w14:paraId="2A25D2E3" w14:textId="49096E6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3023</w:t>
            </w:r>
          </w:p>
        </w:tc>
        <w:tc>
          <w:tcPr>
            <w:tcW w:w="2194" w:type="dxa"/>
          </w:tcPr>
          <w:p w14:paraId="0818193F" w14:textId="5BD75D2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1F8D4401" w14:textId="701CB27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0976A419" w14:textId="17F8A77A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2781FC5F" w14:textId="113019D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05CCFA99" w14:textId="77777777" w:rsidTr="00EA4C74">
        <w:tc>
          <w:tcPr>
            <w:tcW w:w="1555" w:type="dxa"/>
          </w:tcPr>
          <w:p w14:paraId="740C0505" w14:textId="09DC691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3024</w:t>
            </w:r>
          </w:p>
        </w:tc>
        <w:tc>
          <w:tcPr>
            <w:tcW w:w="2194" w:type="dxa"/>
          </w:tcPr>
          <w:p w14:paraId="0C2978D2" w14:textId="393DB82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2E0CC843" w14:textId="0FCF93C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3B6B801E" w14:textId="296515A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261EC735" w14:textId="7D5D403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068637FB" w14:textId="77777777" w:rsidTr="00EA4C74">
        <w:tc>
          <w:tcPr>
            <w:tcW w:w="1555" w:type="dxa"/>
          </w:tcPr>
          <w:p w14:paraId="23B677DB" w14:textId="67B94A42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3025</w:t>
            </w:r>
          </w:p>
        </w:tc>
        <w:tc>
          <w:tcPr>
            <w:tcW w:w="2194" w:type="dxa"/>
          </w:tcPr>
          <w:p w14:paraId="2A20CFD9" w14:textId="25FD8CA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47D26FA7" w14:textId="0B08BCDB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6F123FDE" w14:textId="6941D22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2A291E90" w14:textId="7D75BE1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7919B5FA" w14:textId="77777777" w:rsidTr="00EA4C74">
        <w:tc>
          <w:tcPr>
            <w:tcW w:w="1555" w:type="dxa"/>
          </w:tcPr>
          <w:p w14:paraId="661E5E77" w14:textId="4A62C62E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3026</w:t>
            </w:r>
          </w:p>
        </w:tc>
        <w:tc>
          <w:tcPr>
            <w:tcW w:w="2194" w:type="dxa"/>
          </w:tcPr>
          <w:p w14:paraId="361AE39B" w14:textId="1D28360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409A8C1F" w14:textId="2AAC864D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03FE60CD" w14:textId="37A90BD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50D43C4A" w14:textId="290A946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1B7E386A" w14:textId="77777777" w:rsidTr="00EA4C74">
        <w:tc>
          <w:tcPr>
            <w:tcW w:w="1555" w:type="dxa"/>
          </w:tcPr>
          <w:p w14:paraId="6A672284" w14:textId="4A59A462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3027</w:t>
            </w:r>
          </w:p>
        </w:tc>
        <w:tc>
          <w:tcPr>
            <w:tcW w:w="2194" w:type="dxa"/>
          </w:tcPr>
          <w:p w14:paraId="11A414F9" w14:textId="6B373494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EC540F6" w14:textId="3FE901EF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505A1986" w14:textId="68FC0484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2B9202B2" w14:textId="15ED2797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14:paraId="51D41450" w14:textId="77777777" w:rsidTr="00EA4C74">
        <w:tc>
          <w:tcPr>
            <w:tcW w:w="1555" w:type="dxa"/>
          </w:tcPr>
          <w:p w14:paraId="5446F480" w14:textId="6C041CFD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3028</w:t>
            </w:r>
          </w:p>
        </w:tc>
        <w:tc>
          <w:tcPr>
            <w:tcW w:w="2194" w:type="dxa"/>
          </w:tcPr>
          <w:p w14:paraId="411EC2F8" w14:textId="27461BDD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42A7038" w14:textId="47A7B3F1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7B200329" w14:textId="07AF0968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16262E8A" w14:textId="46148759" w:rsidR="00EA4C74" w:rsidRPr="00EA4C74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EA4C74">
              <w:rPr>
                <w:sz w:val="24"/>
                <w:szCs w:val="24"/>
              </w:rPr>
              <w:t>4</w:t>
            </w:r>
          </w:p>
        </w:tc>
      </w:tr>
      <w:tr w:rsidR="00EA4C74" w:rsidRPr="00544DFE" w14:paraId="69330FAF" w14:textId="77777777" w:rsidTr="00EA4C74">
        <w:tc>
          <w:tcPr>
            <w:tcW w:w="1555" w:type="dxa"/>
          </w:tcPr>
          <w:p w14:paraId="501C1309" w14:textId="74D90A7F" w:rsidR="00EA4C74" w:rsidRPr="00544DFE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3029</w:t>
            </w:r>
          </w:p>
        </w:tc>
        <w:tc>
          <w:tcPr>
            <w:tcW w:w="2194" w:type="dxa"/>
          </w:tcPr>
          <w:p w14:paraId="60130F2B" w14:textId="6108A0FD" w:rsidR="00EA4C74" w:rsidRPr="00544DFE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Никитина Ю.В.</w:t>
            </w:r>
          </w:p>
        </w:tc>
        <w:tc>
          <w:tcPr>
            <w:tcW w:w="1868" w:type="dxa"/>
          </w:tcPr>
          <w:p w14:paraId="5639C8B9" w14:textId="2314EB52" w:rsidR="00EA4C74" w:rsidRPr="00544DFE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председатель</w:t>
            </w:r>
          </w:p>
        </w:tc>
        <w:tc>
          <w:tcPr>
            <w:tcW w:w="1860" w:type="dxa"/>
          </w:tcPr>
          <w:p w14:paraId="01D654D3" w14:textId="7494615B" w:rsidR="00EA4C74" w:rsidRPr="00544DFE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12.08.2026</w:t>
            </w:r>
          </w:p>
        </w:tc>
        <w:tc>
          <w:tcPr>
            <w:tcW w:w="1868" w:type="dxa"/>
          </w:tcPr>
          <w:p w14:paraId="1680E08C" w14:textId="1C9943B7" w:rsidR="00EA4C74" w:rsidRPr="00544DFE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4</w:t>
            </w:r>
          </w:p>
        </w:tc>
      </w:tr>
      <w:tr w:rsidR="00EA4C74" w:rsidRPr="00544DFE" w14:paraId="623B0DC6" w14:textId="77777777" w:rsidTr="00EA4C74">
        <w:tc>
          <w:tcPr>
            <w:tcW w:w="1555" w:type="dxa"/>
          </w:tcPr>
          <w:p w14:paraId="66ED9F96" w14:textId="45749C41" w:rsidR="00EA4C74" w:rsidRPr="00544DFE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3030</w:t>
            </w:r>
          </w:p>
        </w:tc>
        <w:tc>
          <w:tcPr>
            <w:tcW w:w="2194" w:type="dxa"/>
          </w:tcPr>
          <w:p w14:paraId="451036BA" w14:textId="6F48291E" w:rsidR="00EA4C74" w:rsidRPr="00544DFE" w:rsidRDefault="00EA4C74" w:rsidP="00EA4C74">
            <w:pPr>
              <w:rPr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1A10535E" w14:textId="7904063A" w:rsidR="00EA4C74" w:rsidRPr="00544DFE" w:rsidRDefault="00EA4C74" w:rsidP="00EA4C74">
            <w:pPr>
              <w:rPr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7F5AEFCC" w14:textId="2FA71360" w:rsidR="00EA4C74" w:rsidRPr="00544DFE" w:rsidRDefault="00EA4C74" w:rsidP="00EA4C74">
            <w:pPr>
              <w:rPr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5EAE5D38" w14:textId="3EC789EA" w:rsidR="00EA4C74" w:rsidRPr="00544DFE" w:rsidRDefault="00EA4C74" w:rsidP="00EA4C74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4</w:t>
            </w:r>
          </w:p>
        </w:tc>
      </w:tr>
      <w:tr w:rsidR="00544DFE" w:rsidRPr="00544DFE" w14:paraId="07F05E11" w14:textId="77777777" w:rsidTr="00EA4C74">
        <w:tc>
          <w:tcPr>
            <w:tcW w:w="1555" w:type="dxa"/>
          </w:tcPr>
          <w:p w14:paraId="37F9F96E" w14:textId="259B35AB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3031</w:t>
            </w:r>
          </w:p>
        </w:tc>
        <w:tc>
          <w:tcPr>
            <w:tcW w:w="2194" w:type="dxa"/>
          </w:tcPr>
          <w:p w14:paraId="0BE2B67F" w14:textId="1BBE1B62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137FEF32" w14:textId="672D4841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2E080876" w14:textId="4F39D4A8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053972A9" w14:textId="0802A5F6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4</w:t>
            </w:r>
          </w:p>
        </w:tc>
      </w:tr>
      <w:tr w:rsidR="00544DFE" w:rsidRPr="00544DFE" w14:paraId="7885D740" w14:textId="77777777" w:rsidTr="00EA4C74">
        <w:tc>
          <w:tcPr>
            <w:tcW w:w="1555" w:type="dxa"/>
          </w:tcPr>
          <w:p w14:paraId="2B556D25" w14:textId="4E66A29C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3032</w:t>
            </w:r>
          </w:p>
        </w:tc>
        <w:tc>
          <w:tcPr>
            <w:tcW w:w="2194" w:type="dxa"/>
          </w:tcPr>
          <w:p w14:paraId="0748FC69" w14:textId="78A01236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16080510" w14:textId="2FE79203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4CB70423" w14:textId="61D9423F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24269DF0" w14:textId="68A57A93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484F1495" w14:textId="77777777" w:rsidTr="00EA4C74">
        <w:tc>
          <w:tcPr>
            <w:tcW w:w="1555" w:type="dxa"/>
          </w:tcPr>
          <w:p w14:paraId="419FB500" w14:textId="52790B12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3033</w:t>
            </w:r>
          </w:p>
        </w:tc>
        <w:tc>
          <w:tcPr>
            <w:tcW w:w="2194" w:type="dxa"/>
          </w:tcPr>
          <w:p w14:paraId="26EF997E" w14:textId="66CF5DD3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50E03E1B" w14:textId="3C4F59EB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45BB68A7" w14:textId="4B396649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41AA9626" w14:textId="2F5C39B0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23EF9FE9" w14:textId="77777777" w:rsidTr="00EA4C74">
        <w:tc>
          <w:tcPr>
            <w:tcW w:w="1555" w:type="dxa"/>
          </w:tcPr>
          <w:p w14:paraId="1CD57DBC" w14:textId="08AA878F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3034</w:t>
            </w:r>
          </w:p>
        </w:tc>
        <w:tc>
          <w:tcPr>
            <w:tcW w:w="2194" w:type="dxa"/>
          </w:tcPr>
          <w:p w14:paraId="45455476" w14:textId="7415D728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0FC6116E" w14:textId="04EC152B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3C976547" w14:textId="6FF4BB01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1715371A" w14:textId="001DD814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4</w:t>
            </w:r>
          </w:p>
        </w:tc>
      </w:tr>
      <w:tr w:rsidR="00544DFE" w:rsidRPr="00544DFE" w14:paraId="2CFC5302" w14:textId="77777777" w:rsidTr="00EA4C74">
        <w:tc>
          <w:tcPr>
            <w:tcW w:w="1555" w:type="dxa"/>
          </w:tcPr>
          <w:p w14:paraId="3AD681B7" w14:textId="111F4082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3035</w:t>
            </w:r>
          </w:p>
        </w:tc>
        <w:tc>
          <w:tcPr>
            <w:tcW w:w="2194" w:type="dxa"/>
          </w:tcPr>
          <w:p w14:paraId="523B1BAD" w14:textId="1AB711E6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40A19FA7" w14:textId="7C3653D5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1376A169" w14:textId="4B3B03D2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491B0785" w14:textId="13F72127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31A626D8" w14:textId="77777777" w:rsidTr="00EA4C74">
        <w:tc>
          <w:tcPr>
            <w:tcW w:w="1555" w:type="dxa"/>
          </w:tcPr>
          <w:p w14:paraId="67093776" w14:textId="76FA809B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3036</w:t>
            </w:r>
          </w:p>
        </w:tc>
        <w:tc>
          <w:tcPr>
            <w:tcW w:w="2194" w:type="dxa"/>
          </w:tcPr>
          <w:p w14:paraId="67A18B7F" w14:textId="320E696E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3B717AFA" w14:textId="6DEF6824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0B879B9F" w14:textId="147B1C5A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6C69CB38" w14:textId="0ABF9D41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79A18AB1" w14:textId="77777777" w:rsidTr="00EA4C74">
        <w:tc>
          <w:tcPr>
            <w:tcW w:w="1555" w:type="dxa"/>
          </w:tcPr>
          <w:p w14:paraId="4E2CFDEA" w14:textId="0324C228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lastRenderedPageBreak/>
              <w:t>3037</w:t>
            </w:r>
          </w:p>
        </w:tc>
        <w:tc>
          <w:tcPr>
            <w:tcW w:w="2194" w:type="dxa"/>
          </w:tcPr>
          <w:p w14:paraId="2F15E4DB" w14:textId="51FB5221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75F98025" w14:textId="318AA6FD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7FB5FC6E" w14:textId="2F34FA13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03A204DF" w14:textId="74007E6A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17648521" w14:textId="77777777" w:rsidTr="00EA4C74">
        <w:tc>
          <w:tcPr>
            <w:tcW w:w="1555" w:type="dxa"/>
          </w:tcPr>
          <w:p w14:paraId="4552A488" w14:textId="34393825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3038</w:t>
            </w:r>
          </w:p>
        </w:tc>
        <w:tc>
          <w:tcPr>
            <w:tcW w:w="2194" w:type="dxa"/>
          </w:tcPr>
          <w:p w14:paraId="0E7ED58B" w14:textId="1E6A6D4B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32D2EAB2" w14:textId="73EF872C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60828727" w14:textId="47219447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0A87D0DE" w14:textId="51FE968F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20A04D32" w14:textId="77777777" w:rsidTr="00EA4C74">
        <w:tc>
          <w:tcPr>
            <w:tcW w:w="1555" w:type="dxa"/>
          </w:tcPr>
          <w:p w14:paraId="06540A79" w14:textId="122BC574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3039</w:t>
            </w:r>
          </w:p>
        </w:tc>
        <w:tc>
          <w:tcPr>
            <w:tcW w:w="2194" w:type="dxa"/>
          </w:tcPr>
          <w:p w14:paraId="6122825F" w14:textId="6E4233D8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03F05C1E" w14:textId="7CCBCD51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370AAA10" w14:textId="31909357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2F2B0660" w14:textId="2EE2C723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09556744" w14:textId="77777777" w:rsidTr="00EA4C74">
        <w:tc>
          <w:tcPr>
            <w:tcW w:w="1555" w:type="dxa"/>
          </w:tcPr>
          <w:p w14:paraId="40BE331B" w14:textId="3442ADBC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3040</w:t>
            </w:r>
          </w:p>
        </w:tc>
        <w:tc>
          <w:tcPr>
            <w:tcW w:w="2194" w:type="dxa"/>
          </w:tcPr>
          <w:p w14:paraId="5BBB78A3" w14:textId="12712E46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420FD949" w14:textId="1B08F9B7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750F97B7" w14:textId="4260A37E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723C2B48" w14:textId="4CFE65BA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59B250CF" w14:textId="77777777" w:rsidTr="00EA4C74">
        <w:tc>
          <w:tcPr>
            <w:tcW w:w="1555" w:type="dxa"/>
          </w:tcPr>
          <w:p w14:paraId="2C6743CB" w14:textId="7D0FE0C8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3041</w:t>
            </w:r>
          </w:p>
        </w:tc>
        <w:tc>
          <w:tcPr>
            <w:tcW w:w="2194" w:type="dxa"/>
          </w:tcPr>
          <w:p w14:paraId="10A07D0B" w14:textId="106CF397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77E9CE9B" w14:textId="3EC9A107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5FA818AD" w14:textId="583353B9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4EC7952A" w14:textId="56916C82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5EC486D9" w14:textId="77777777" w:rsidTr="00EA4C74">
        <w:tc>
          <w:tcPr>
            <w:tcW w:w="1555" w:type="dxa"/>
          </w:tcPr>
          <w:p w14:paraId="28D30C43" w14:textId="652F508A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3042</w:t>
            </w:r>
          </w:p>
        </w:tc>
        <w:tc>
          <w:tcPr>
            <w:tcW w:w="2194" w:type="dxa"/>
          </w:tcPr>
          <w:p w14:paraId="438A31DE" w14:textId="441FB34D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27A7EF16" w14:textId="0F2E7BAD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708BE5DF" w14:textId="054B4224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41FE95C5" w14:textId="23FC8C33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04589FB0" w14:textId="77777777" w:rsidTr="00EA4C74">
        <w:tc>
          <w:tcPr>
            <w:tcW w:w="1555" w:type="dxa"/>
          </w:tcPr>
          <w:p w14:paraId="34761C55" w14:textId="6331AFF2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3043</w:t>
            </w:r>
          </w:p>
        </w:tc>
        <w:tc>
          <w:tcPr>
            <w:tcW w:w="2194" w:type="dxa"/>
          </w:tcPr>
          <w:p w14:paraId="3229B921" w14:textId="33350B96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05AFEF13" w14:textId="150A4F4A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49735556" w14:textId="47907C89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689DAF3D" w14:textId="2A9B3341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4</w:t>
            </w:r>
          </w:p>
        </w:tc>
      </w:tr>
      <w:tr w:rsidR="00544DFE" w:rsidRPr="00544DFE" w14:paraId="1F2C4F86" w14:textId="77777777" w:rsidTr="00EA4C74">
        <w:tc>
          <w:tcPr>
            <w:tcW w:w="1555" w:type="dxa"/>
          </w:tcPr>
          <w:p w14:paraId="56F2E553" w14:textId="0437D3C0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3044</w:t>
            </w:r>
          </w:p>
        </w:tc>
        <w:tc>
          <w:tcPr>
            <w:tcW w:w="2194" w:type="dxa"/>
          </w:tcPr>
          <w:p w14:paraId="3F547872" w14:textId="0D066585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269D7858" w14:textId="49715950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021E9406" w14:textId="1C7C1C2B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6A216BAA" w14:textId="1F0A1D55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7C1A3D84" w14:textId="77777777" w:rsidTr="00EA4C74">
        <w:tc>
          <w:tcPr>
            <w:tcW w:w="1555" w:type="dxa"/>
          </w:tcPr>
          <w:p w14:paraId="01F38E57" w14:textId="6CC31163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3045</w:t>
            </w:r>
          </w:p>
        </w:tc>
        <w:tc>
          <w:tcPr>
            <w:tcW w:w="2194" w:type="dxa"/>
          </w:tcPr>
          <w:p w14:paraId="77A85E18" w14:textId="605169BF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112EAB4C" w14:textId="2E52B335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466E2E4B" w14:textId="35B1C488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0BF2C91E" w14:textId="6213FBC0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48E8DD28" w14:textId="77777777" w:rsidTr="00EA4C74">
        <w:tc>
          <w:tcPr>
            <w:tcW w:w="1555" w:type="dxa"/>
          </w:tcPr>
          <w:p w14:paraId="15B6E4F2" w14:textId="127EFC5A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3046</w:t>
            </w:r>
          </w:p>
        </w:tc>
        <w:tc>
          <w:tcPr>
            <w:tcW w:w="2194" w:type="dxa"/>
          </w:tcPr>
          <w:p w14:paraId="2479D249" w14:textId="7FCD6BCC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70850119" w14:textId="06AD5B83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39882055" w14:textId="439C615E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364D2749" w14:textId="33ADE598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0F8B4C6B" w14:textId="77777777" w:rsidTr="00EA4C74">
        <w:tc>
          <w:tcPr>
            <w:tcW w:w="1555" w:type="dxa"/>
          </w:tcPr>
          <w:p w14:paraId="287925DE" w14:textId="2CA3C610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3047</w:t>
            </w:r>
          </w:p>
        </w:tc>
        <w:tc>
          <w:tcPr>
            <w:tcW w:w="2194" w:type="dxa"/>
          </w:tcPr>
          <w:p w14:paraId="4AAE836C" w14:textId="61503680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23F4B4E8" w14:textId="5D47C728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7DCCE69E" w14:textId="25B030A2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38B84066" w14:textId="314DC0D3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03044C5F" w14:textId="77777777" w:rsidTr="00EA4C74">
        <w:tc>
          <w:tcPr>
            <w:tcW w:w="1555" w:type="dxa"/>
          </w:tcPr>
          <w:p w14:paraId="6DFF63A9" w14:textId="21F22496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3048</w:t>
            </w:r>
          </w:p>
        </w:tc>
        <w:tc>
          <w:tcPr>
            <w:tcW w:w="2194" w:type="dxa"/>
          </w:tcPr>
          <w:p w14:paraId="799F2C79" w14:textId="73468E4A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6A7A1551" w14:textId="74CDAC1C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6890ABE6" w14:textId="11509880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111F90D7" w14:textId="0EEB38DF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3EBB3AA5" w14:textId="77777777" w:rsidTr="00EA4C74">
        <w:tc>
          <w:tcPr>
            <w:tcW w:w="1555" w:type="dxa"/>
          </w:tcPr>
          <w:p w14:paraId="56F277D5" w14:textId="617260FD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3049</w:t>
            </w:r>
          </w:p>
        </w:tc>
        <w:tc>
          <w:tcPr>
            <w:tcW w:w="2194" w:type="dxa"/>
          </w:tcPr>
          <w:p w14:paraId="2EEBFD60" w14:textId="5BF71062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2E6411EF" w14:textId="303C6E0C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5010D14B" w14:textId="19569229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303A116C" w14:textId="70F16ACC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77DB8985" w14:textId="77777777" w:rsidTr="00EA4C74">
        <w:tc>
          <w:tcPr>
            <w:tcW w:w="1555" w:type="dxa"/>
          </w:tcPr>
          <w:p w14:paraId="2FC5A0B0" w14:textId="7BFFA339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3050</w:t>
            </w:r>
          </w:p>
        </w:tc>
        <w:tc>
          <w:tcPr>
            <w:tcW w:w="2194" w:type="dxa"/>
          </w:tcPr>
          <w:p w14:paraId="4BB2441F" w14:textId="2931F388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10EC3E58" w14:textId="7C586A91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52206AB8" w14:textId="66FD256C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40AAE9E3" w14:textId="789AFF41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08D35F0E" w14:textId="77777777" w:rsidTr="00EA4C74">
        <w:tc>
          <w:tcPr>
            <w:tcW w:w="1555" w:type="dxa"/>
          </w:tcPr>
          <w:p w14:paraId="3C37AE46" w14:textId="1925AF54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3051</w:t>
            </w:r>
          </w:p>
        </w:tc>
        <w:tc>
          <w:tcPr>
            <w:tcW w:w="2194" w:type="dxa"/>
          </w:tcPr>
          <w:p w14:paraId="3F25901E" w14:textId="18919E0B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1F169CD4" w14:textId="2568BE80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418B20E5" w14:textId="3E60F84F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1179CDA8" w14:textId="6D3F5739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544DFE" w:rsidRPr="00544DFE" w14:paraId="4A49A506" w14:textId="77777777" w:rsidTr="00EA4C74">
        <w:tc>
          <w:tcPr>
            <w:tcW w:w="1555" w:type="dxa"/>
          </w:tcPr>
          <w:p w14:paraId="2FF25854" w14:textId="55C3F977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3052</w:t>
            </w:r>
          </w:p>
        </w:tc>
        <w:tc>
          <w:tcPr>
            <w:tcW w:w="2194" w:type="dxa"/>
          </w:tcPr>
          <w:p w14:paraId="7F3369DA" w14:textId="2922D74D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 xml:space="preserve">Шайдуров И.С. </w:t>
            </w:r>
          </w:p>
        </w:tc>
        <w:tc>
          <w:tcPr>
            <w:tcW w:w="1868" w:type="dxa"/>
          </w:tcPr>
          <w:p w14:paraId="7270BA24" w14:textId="38AA6E54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член ТИК</w:t>
            </w:r>
          </w:p>
        </w:tc>
        <w:tc>
          <w:tcPr>
            <w:tcW w:w="1860" w:type="dxa"/>
          </w:tcPr>
          <w:p w14:paraId="69A1F149" w14:textId="7D575FAF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13.08.2026</w:t>
            </w:r>
          </w:p>
        </w:tc>
        <w:tc>
          <w:tcPr>
            <w:tcW w:w="1868" w:type="dxa"/>
          </w:tcPr>
          <w:p w14:paraId="04B26141" w14:textId="3202143A" w:rsidR="00544DFE" w:rsidRPr="00544DFE" w:rsidRDefault="00544DFE" w:rsidP="00544DFE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sz w:val="24"/>
                <w:szCs w:val="24"/>
              </w:rPr>
              <w:t>6</w:t>
            </w:r>
          </w:p>
        </w:tc>
      </w:tr>
      <w:tr w:rsidR="00490C6E" w:rsidRPr="00544DFE" w14:paraId="26CF3625" w14:textId="77777777" w:rsidTr="00111549">
        <w:tc>
          <w:tcPr>
            <w:tcW w:w="7477" w:type="dxa"/>
            <w:gridSpan w:val="4"/>
          </w:tcPr>
          <w:p w14:paraId="5EA44DBD" w14:textId="77777777" w:rsidR="00490C6E" w:rsidRPr="00544DFE" w:rsidRDefault="00490C6E" w:rsidP="00603211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b/>
                <w:bCs/>
                <w:sz w:val="24"/>
                <w:szCs w:val="24"/>
              </w:rPr>
              <w:t xml:space="preserve">Общее количество участников обучения </w:t>
            </w:r>
          </w:p>
        </w:tc>
        <w:tc>
          <w:tcPr>
            <w:tcW w:w="1868" w:type="dxa"/>
          </w:tcPr>
          <w:p w14:paraId="60473528" w14:textId="25482781" w:rsidR="00490C6E" w:rsidRPr="00544DFE" w:rsidRDefault="00EA4C74" w:rsidP="00603211">
            <w:pPr>
              <w:rPr>
                <w:b/>
                <w:bCs/>
                <w:sz w:val="24"/>
                <w:szCs w:val="24"/>
              </w:rPr>
            </w:pPr>
            <w:r w:rsidRPr="00544DFE">
              <w:rPr>
                <w:b/>
                <w:bCs/>
                <w:sz w:val="24"/>
                <w:szCs w:val="24"/>
              </w:rPr>
              <w:t>248</w:t>
            </w:r>
          </w:p>
        </w:tc>
      </w:tr>
    </w:tbl>
    <w:p w14:paraId="765CF185" w14:textId="77777777" w:rsidR="00490C6E" w:rsidRPr="00544DFE" w:rsidRDefault="00490C6E" w:rsidP="00490C6E">
      <w:pPr>
        <w:rPr>
          <w:b/>
          <w:bCs/>
          <w:sz w:val="24"/>
          <w:szCs w:val="24"/>
        </w:rPr>
      </w:pPr>
    </w:p>
    <w:p w14:paraId="3A7D8B3E" w14:textId="77777777" w:rsidR="00490C6E" w:rsidRPr="00544DFE" w:rsidRDefault="00490C6E" w:rsidP="009D1DA9">
      <w:pPr>
        <w:pStyle w:val="a7"/>
        <w:ind w:firstLine="0"/>
        <w:rPr>
          <w:sz w:val="24"/>
          <w:szCs w:val="24"/>
        </w:rPr>
      </w:pPr>
    </w:p>
    <w:sectPr w:rsidR="00490C6E" w:rsidRPr="00544DFE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E37B5" w14:textId="77777777" w:rsidR="00EE0FBC" w:rsidRDefault="00EE0FBC">
      <w:r>
        <w:separator/>
      </w:r>
    </w:p>
  </w:endnote>
  <w:endnote w:type="continuationSeparator" w:id="0">
    <w:p w14:paraId="55A4ADC6" w14:textId="77777777" w:rsidR="00EE0FBC" w:rsidRDefault="00EE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B1731" w14:textId="77777777" w:rsidR="00466A56" w:rsidRDefault="00466A5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69578DB" w14:textId="77777777" w:rsidR="00466A56" w:rsidRDefault="00466A5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3DAA8" w14:textId="77777777" w:rsidR="00466A56" w:rsidRDefault="00466A5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B8148" w14:textId="77777777" w:rsidR="00EE0FBC" w:rsidRDefault="00EE0FBC">
      <w:r>
        <w:separator/>
      </w:r>
    </w:p>
  </w:footnote>
  <w:footnote w:type="continuationSeparator" w:id="0">
    <w:p w14:paraId="00A85505" w14:textId="77777777" w:rsidR="00EE0FBC" w:rsidRDefault="00EE0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955ED" w14:textId="77777777" w:rsidR="00466A56" w:rsidRDefault="003C05D8">
    <w:pPr>
      <w:framePr w:wrap="around" w:vAnchor="text" w:hAnchor="margin" w:xAlign="center" w:y="1"/>
    </w:pPr>
    <w:r>
      <w:fldChar w:fldCharType="begin"/>
    </w:r>
    <w:r w:rsidR="00466A56">
      <w:instrText xml:space="preserve">PAGE  </w:instrText>
    </w:r>
    <w:r>
      <w:fldChar w:fldCharType="end"/>
    </w:r>
  </w:p>
  <w:p w14:paraId="13F22550" w14:textId="77777777" w:rsidR="00466A56" w:rsidRDefault="00466A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B0B5" w14:textId="77777777" w:rsidR="00466A56" w:rsidRDefault="00E3742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2F0D0F1" w14:textId="77777777" w:rsidR="00466A56" w:rsidRDefault="00466A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466A56" w14:paraId="11B339F1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930D6F4" w14:textId="77777777" w:rsidR="00466A56" w:rsidRDefault="00466A56" w:rsidP="00FA4421">
          <w:pPr>
            <w:pStyle w:val="a6"/>
            <w:spacing w:after="0" w:line="240" w:lineRule="auto"/>
            <w:jc w:val="center"/>
          </w:pPr>
        </w:p>
      </w:tc>
    </w:tr>
    <w:tr w:rsidR="00466A56" w14:paraId="0625DD2C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3C28A39" w14:textId="77777777" w:rsidR="00466A56" w:rsidRPr="00503550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793D84F8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8231D3F" w14:textId="77777777" w:rsidR="00466A56" w:rsidRPr="0076064B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466A56" w14:paraId="77463A22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75A287F2" w14:textId="77777777" w:rsidR="00466A56" w:rsidRPr="003A6659" w:rsidRDefault="00466A56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66A56" w14:paraId="3EF722F7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C3127DB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4D2DFFD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8E7C82D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66A56" w14:paraId="07FAEBFB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2A05358C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24E41134" w14:textId="77777777" w:rsidR="00466A56" w:rsidRPr="00997B87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C74CD75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66A56" w14:paraId="4D7290B2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03BB3EE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66A56" w:rsidRPr="00FA51BE" w14:paraId="6382F94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25D155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28DC8D76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02BAAB4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16409622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C488E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6083DE3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253B0030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2A29381" w14:textId="77777777" w:rsidR="00466A56" w:rsidRDefault="00466A5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183E577A"/>
    <w:lvl w:ilvl="0" w:tplc="58BEDF58">
      <w:start w:val="1"/>
      <w:numFmt w:val="decimal"/>
      <w:lvlText w:val="%1."/>
      <w:lvlJc w:val="left"/>
      <w:pPr>
        <w:ind w:left="1326" w:hanging="900"/>
      </w:pPr>
      <w:rPr>
        <w:rFonts w:eastAsia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E47A08"/>
    <w:multiLevelType w:val="hybridMultilevel"/>
    <w:tmpl w:val="C5E0BF8E"/>
    <w:lvl w:ilvl="0" w:tplc="58BEDF58">
      <w:start w:val="1"/>
      <w:numFmt w:val="decimal"/>
      <w:lvlText w:val="%1."/>
      <w:lvlJc w:val="left"/>
      <w:pPr>
        <w:ind w:left="1326" w:hanging="900"/>
      </w:pPr>
      <w:rPr>
        <w:rFonts w:eastAsia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340308">
    <w:abstractNumId w:val="0"/>
  </w:num>
  <w:num w:numId="2" w16cid:durableId="824318701">
    <w:abstractNumId w:val="2"/>
  </w:num>
  <w:num w:numId="3" w16cid:durableId="1228224231">
    <w:abstractNumId w:val="6"/>
  </w:num>
  <w:num w:numId="4" w16cid:durableId="1923684100">
    <w:abstractNumId w:val="1"/>
  </w:num>
  <w:num w:numId="5" w16cid:durableId="1159465684">
    <w:abstractNumId w:val="4"/>
  </w:num>
  <w:num w:numId="6" w16cid:durableId="771901140">
    <w:abstractNumId w:val="3"/>
  </w:num>
  <w:num w:numId="7" w16cid:durableId="1598833391">
    <w:abstractNumId w:val="5"/>
  </w:num>
  <w:num w:numId="8" w16cid:durableId="549537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223A"/>
    <w:rsid w:val="000137D7"/>
    <w:rsid w:val="00023F92"/>
    <w:rsid w:val="00035ABC"/>
    <w:rsid w:val="00051066"/>
    <w:rsid w:val="00085DCE"/>
    <w:rsid w:val="000B4A0E"/>
    <w:rsid w:val="000B6BCD"/>
    <w:rsid w:val="000C44C5"/>
    <w:rsid w:val="000D75F1"/>
    <w:rsid w:val="000E799F"/>
    <w:rsid w:val="000E7ED2"/>
    <w:rsid w:val="00111549"/>
    <w:rsid w:val="001243E3"/>
    <w:rsid w:val="00125315"/>
    <w:rsid w:val="00133052"/>
    <w:rsid w:val="00164218"/>
    <w:rsid w:val="0017083F"/>
    <w:rsid w:val="00170D09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B1791"/>
    <w:rsid w:val="002C2A72"/>
    <w:rsid w:val="002C5416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C05D8"/>
    <w:rsid w:val="003E2348"/>
    <w:rsid w:val="003E7736"/>
    <w:rsid w:val="003F185C"/>
    <w:rsid w:val="003F2F4E"/>
    <w:rsid w:val="00427FDE"/>
    <w:rsid w:val="00445E70"/>
    <w:rsid w:val="00454967"/>
    <w:rsid w:val="004610A7"/>
    <w:rsid w:val="00466A56"/>
    <w:rsid w:val="00481314"/>
    <w:rsid w:val="00484375"/>
    <w:rsid w:val="00490C6E"/>
    <w:rsid w:val="004B052C"/>
    <w:rsid w:val="004C1BC7"/>
    <w:rsid w:val="004E0428"/>
    <w:rsid w:val="004E5B56"/>
    <w:rsid w:val="0050775B"/>
    <w:rsid w:val="00512D15"/>
    <w:rsid w:val="00516EA2"/>
    <w:rsid w:val="00525A05"/>
    <w:rsid w:val="0052632A"/>
    <w:rsid w:val="00527E7D"/>
    <w:rsid w:val="00537DA8"/>
    <w:rsid w:val="00544DFE"/>
    <w:rsid w:val="005522B1"/>
    <w:rsid w:val="0055242A"/>
    <w:rsid w:val="00577780"/>
    <w:rsid w:val="0058542D"/>
    <w:rsid w:val="00586421"/>
    <w:rsid w:val="005865CE"/>
    <w:rsid w:val="0058674F"/>
    <w:rsid w:val="00590911"/>
    <w:rsid w:val="00596D36"/>
    <w:rsid w:val="005C23A0"/>
    <w:rsid w:val="005C4B8B"/>
    <w:rsid w:val="005D7B53"/>
    <w:rsid w:val="005E72B9"/>
    <w:rsid w:val="00613EFC"/>
    <w:rsid w:val="00621508"/>
    <w:rsid w:val="006304A1"/>
    <w:rsid w:val="00632664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E1B71"/>
    <w:rsid w:val="006E2D94"/>
    <w:rsid w:val="006E48FE"/>
    <w:rsid w:val="006F01F2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186C"/>
    <w:rsid w:val="00782A3C"/>
    <w:rsid w:val="00813760"/>
    <w:rsid w:val="00856384"/>
    <w:rsid w:val="00873008"/>
    <w:rsid w:val="00884598"/>
    <w:rsid w:val="008858AC"/>
    <w:rsid w:val="00887EF5"/>
    <w:rsid w:val="008A3A41"/>
    <w:rsid w:val="008A4472"/>
    <w:rsid w:val="008A55DC"/>
    <w:rsid w:val="008D0E90"/>
    <w:rsid w:val="008F4FE0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9D1DA9"/>
    <w:rsid w:val="00A17511"/>
    <w:rsid w:val="00A354F7"/>
    <w:rsid w:val="00A45148"/>
    <w:rsid w:val="00A4660B"/>
    <w:rsid w:val="00A67D26"/>
    <w:rsid w:val="00A777DB"/>
    <w:rsid w:val="00A920C9"/>
    <w:rsid w:val="00AC47D8"/>
    <w:rsid w:val="00AD101D"/>
    <w:rsid w:val="00AD1AA4"/>
    <w:rsid w:val="00B06EF1"/>
    <w:rsid w:val="00B1160A"/>
    <w:rsid w:val="00B11B42"/>
    <w:rsid w:val="00B237E4"/>
    <w:rsid w:val="00B31D42"/>
    <w:rsid w:val="00B32F37"/>
    <w:rsid w:val="00B518CC"/>
    <w:rsid w:val="00B71A6B"/>
    <w:rsid w:val="00B756A8"/>
    <w:rsid w:val="00B86D80"/>
    <w:rsid w:val="00B93F71"/>
    <w:rsid w:val="00B96FBF"/>
    <w:rsid w:val="00BA7FB1"/>
    <w:rsid w:val="00BB4BEE"/>
    <w:rsid w:val="00BB6B02"/>
    <w:rsid w:val="00BB7072"/>
    <w:rsid w:val="00BD1C02"/>
    <w:rsid w:val="00BF471B"/>
    <w:rsid w:val="00C00E6A"/>
    <w:rsid w:val="00C024E7"/>
    <w:rsid w:val="00C11D9E"/>
    <w:rsid w:val="00C458D3"/>
    <w:rsid w:val="00C77BFA"/>
    <w:rsid w:val="00C878AB"/>
    <w:rsid w:val="00C95C36"/>
    <w:rsid w:val="00CB3840"/>
    <w:rsid w:val="00CC2B8D"/>
    <w:rsid w:val="00CC46BF"/>
    <w:rsid w:val="00CC5CE5"/>
    <w:rsid w:val="00CD1278"/>
    <w:rsid w:val="00D125D0"/>
    <w:rsid w:val="00D471DE"/>
    <w:rsid w:val="00D60CE3"/>
    <w:rsid w:val="00D70795"/>
    <w:rsid w:val="00D715AA"/>
    <w:rsid w:val="00D81BB7"/>
    <w:rsid w:val="00DA7CC0"/>
    <w:rsid w:val="00DE48F3"/>
    <w:rsid w:val="00DE4F23"/>
    <w:rsid w:val="00DE66A8"/>
    <w:rsid w:val="00DF45D4"/>
    <w:rsid w:val="00E01328"/>
    <w:rsid w:val="00E11D12"/>
    <w:rsid w:val="00E12293"/>
    <w:rsid w:val="00E37429"/>
    <w:rsid w:val="00E6142A"/>
    <w:rsid w:val="00E71EEE"/>
    <w:rsid w:val="00E75AA8"/>
    <w:rsid w:val="00E843B9"/>
    <w:rsid w:val="00EA4C74"/>
    <w:rsid w:val="00EA674A"/>
    <w:rsid w:val="00EE0FBC"/>
    <w:rsid w:val="00EF7319"/>
    <w:rsid w:val="00EF7EBB"/>
    <w:rsid w:val="00F24112"/>
    <w:rsid w:val="00F3171C"/>
    <w:rsid w:val="00F3437B"/>
    <w:rsid w:val="00F3441E"/>
    <w:rsid w:val="00F8420C"/>
    <w:rsid w:val="00FA0755"/>
    <w:rsid w:val="00FA4421"/>
    <w:rsid w:val="00FD0E8F"/>
    <w:rsid w:val="00FD387B"/>
    <w:rsid w:val="00F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56E8FE70"/>
  <w15:docId w15:val="{781EC0C6-595F-47B9-977D-9A2DB1E0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0C6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164</TotalTime>
  <Pages>7</Pages>
  <Words>935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9</cp:revision>
  <cp:lastPrinted>2025-07-28T12:20:00Z</cp:lastPrinted>
  <dcterms:created xsi:type="dcterms:W3CDTF">2026-03-25T11:47:00Z</dcterms:created>
  <dcterms:modified xsi:type="dcterms:W3CDTF">2026-07-27T09:16:00Z</dcterms:modified>
</cp:coreProperties>
</file>