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F185" w14:textId="77777777" w:rsidR="00385F5E" w:rsidRPr="00697FD5" w:rsidRDefault="00D37ADE" w:rsidP="00170D09">
      <w:pPr>
        <w:pStyle w:val="a6"/>
        <w:spacing w:after="0" w:line="240" w:lineRule="auto"/>
        <w:ind w:right="5102"/>
      </w:pPr>
      <w:r>
        <w:rPr>
          <w:noProof/>
        </w:rPr>
        <w:pict w14:anchorId="4D509388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70.45pt;height:6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5F5CEBB6" w14:textId="77777777" w:rsidR="00D85068" w:rsidRPr="00D37ADE" w:rsidRDefault="00035DAD" w:rsidP="00484375">
                  <w:pPr>
                    <w:jc w:val="both"/>
                    <w:rPr>
                      <w:b/>
                      <w:szCs w:val="28"/>
                    </w:rPr>
                  </w:pPr>
                  <w:r w:rsidRPr="00D37ADE">
                    <w:rPr>
                      <w:b/>
                      <w:szCs w:val="28"/>
                    </w:rPr>
                    <w:t xml:space="preserve">О </w:t>
                  </w:r>
                  <w:r w:rsidR="00D85068" w:rsidRPr="00D37ADE">
                    <w:rPr>
                      <w:b/>
                      <w:szCs w:val="28"/>
                    </w:rPr>
                    <w:t>назначении председателя</w:t>
                  </w:r>
                  <w:r w:rsidRPr="00D37ADE">
                    <w:rPr>
                      <w:b/>
                      <w:szCs w:val="28"/>
                    </w:rPr>
                    <w:t xml:space="preserve"> участковой </w:t>
                  </w:r>
                </w:p>
                <w:p w14:paraId="0ACB8448" w14:textId="77777777" w:rsidR="00035DAD" w:rsidRPr="00D37ADE" w:rsidRDefault="00035DAD" w:rsidP="00484375">
                  <w:pPr>
                    <w:jc w:val="both"/>
                    <w:rPr>
                      <w:b/>
                      <w:szCs w:val="28"/>
                    </w:rPr>
                  </w:pPr>
                  <w:r w:rsidRPr="00D37ADE">
                    <w:rPr>
                      <w:b/>
                      <w:szCs w:val="28"/>
                    </w:rPr>
                    <w:t xml:space="preserve">избирательной комиссии </w:t>
                  </w:r>
                </w:p>
                <w:p w14:paraId="3C9E657F" w14:textId="33234F75" w:rsidR="0024604D" w:rsidRPr="00D37ADE" w:rsidRDefault="00035DAD" w:rsidP="0024604D">
                  <w:pPr>
                    <w:jc w:val="both"/>
                    <w:rPr>
                      <w:b/>
                      <w:szCs w:val="28"/>
                    </w:rPr>
                  </w:pPr>
                  <w:r w:rsidRPr="00D37ADE">
                    <w:rPr>
                      <w:b/>
                      <w:szCs w:val="28"/>
                    </w:rPr>
                    <w:t>избирательного участка №°30</w:t>
                  </w:r>
                  <w:r w:rsidR="00D37ADE" w:rsidRPr="00D37ADE">
                    <w:rPr>
                      <w:b/>
                      <w:szCs w:val="28"/>
                    </w:rPr>
                    <w:t>25</w:t>
                  </w:r>
                  <w:r w:rsidRPr="00D37ADE">
                    <w:rPr>
                      <w:b/>
                      <w:szCs w:val="28"/>
                    </w:rPr>
                    <w:t xml:space="preserve"> </w:t>
                  </w:r>
                </w:p>
                <w:p w14:paraId="23A87A7A" w14:textId="77777777" w:rsidR="00035DAD" w:rsidRPr="000B6BCD" w:rsidRDefault="00035DAD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738A864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784742EA" w14:textId="5274B8F0" w:rsidR="00035DAD" w:rsidRPr="00512D15" w:rsidRDefault="00D37AD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31</w:t>
                  </w:r>
                  <w:r w:rsidR="0024604D">
                    <w:rPr>
                      <w:sz w:val="24"/>
                      <w:szCs w:val="24"/>
                    </w:rPr>
                    <w:t>.07</w:t>
                  </w:r>
                  <w:r w:rsidR="00035DAD">
                    <w:rPr>
                      <w:sz w:val="24"/>
                      <w:szCs w:val="24"/>
                    </w:rPr>
                    <w:t>.</w:t>
                  </w:r>
                  <w:r w:rsidR="00035DAD" w:rsidRPr="00914E44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43A0D1F4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64E3C936" w14:textId="54D9984C" w:rsidR="00035DAD" w:rsidRPr="00512D15" w:rsidRDefault="00D37AD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</w:t>
                  </w:r>
                  <w:r w:rsidR="00D85068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09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1E6D81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3DFE3ED4" w14:textId="77777777" w:rsidR="00D125D0" w:rsidRDefault="00D125D0" w:rsidP="00DE4F23">
      <w:pPr>
        <w:pStyle w:val="a7"/>
        <w:spacing w:line="360" w:lineRule="auto"/>
        <w:ind w:firstLine="0"/>
      </w:pPr>
    </w:p>
    <w:p w14:paraId="5DBD2EBE" w14:textId="77777777" w:rsidR="00AC47D8" w:rsidRDefault="00AC47D8" w:rsidP="00DE4F23">
      <w:pPr>
        <w:pStyle w:val="a7"/>
        <w:spacing w:line="360" w:lineRule="auto"/>
        <w:ind w:firstLine="0"/>
      </w:pPr>
    </w:p>
    <w:p w14:paraId="3DB72629" w14:textId="632AB4E8" w:rsidR="00D125D0" w:rsidRPr="00D37ADE" w:rsidRDefault="00D85068" w:rsidP="00D85068">
      <w:pPr>
        <w:ind w:firstLine="720"/>
        <w:jc w:val="both"/>
        <w:rPr>
          <w:color w:val="000000"/>
          <w:szCs w:val="28"/>
        </w:rPr>
      </w:pPr>
      <w:r w:rsidRPr="00D37ADE">
        <w:rPr>
          <w:szCs w:val="28"/>
        </w:rPr>
        <w:t xml:space="preserve">На основании заявления </w:t>
      </w:r>
      <w:r w:rsidR="00D37ADE" w:rsidRPr="00D37ADE">
        <w:rPr>
          <w:szCs w:val="28"/>
        </w:rPr>
        <w:t>Мехряков</w:t>
      </w:r>
      <w:r w:rsidR="00D37ADE" w:rsidRPr="00D37ADE">
        <w:rPr>
          <w:szCs w:val="28"/>
        </w:rPr>
        <w:t>ой</w:t>
      </w:r>
      <w:r w:rsidR="00D37ADE" w:rsidRPr="00D37ADE">
        <w:rPr>
          <w:szCs w:val="28"/>
        </w:rPr>
        <w:t xml:space="preserve"> Татьян</w:t>
      </w:r>
      <w:r w:rsidR="00D37ADE" w:rsidRPr="00D37ADE">
        <w:rPr>
          <w:szCs w:val="28"/>
        </w:rPr>
        <w:t>ы</w:t>
      </w:r>
      <w:r w:rsidR="00D37ADE" w:rsidRPr="00D37ADE">
        <w:rPr>
          <w:szCs w:val="28"/>
        </w:rPr>
        <w:t xml:space="preserve"> Валентиновн</w:t>
      </w:r>
      <w:r w:rsidR="00D37ADE" w:rsidRPr="00D37ADE">
        <w:rPr>
          <w:szCs w:val="28"/>
        </w:rPr>
        <w:t xml:space="preserve">ы </w:t>
      </w:r>
      <w:r w:rsidRPr="00D37ADE">
        <w:rPr>
          <w:szCs w:val="28"/>
        </w:rPr>
        <w:t>от 2</w:t>
      </w:r>
      <w:r w:rsidR="00D37ADE" w:rsidRPr="00D37ADE">
        <w:rPr>
          <w:szCs w:val="28"/>
        </w:rPr>
        <w:t>9</w:t>
      </w:r>
      <w:r w:rsidRPr="00D37ADE">
        <w:rPr>
          <w:szCs w:val="28"/>
        </w:rPr>
        <w:t>.07.202</w:t>
      </w:r>
      <w:r w:rsidR="00D37ADE" w:rsidRPr="00D37ADE">
        <w:rPr>
          <w:szCs w:val="28"/>
        </w:rPr>
        <w:t>6</w:t>
      </w:r>
      <w:r w:rsidRPr="00D37ADE">
        <w:rPr>
          <w:szCs w:val="28"/>
        </w:rPr>
        <w:t xml:space="preserve"> о сложении полномочий председателя участковой избирательной комиссии избирательного участка № 30</w:t>
      </w:r>
      <w:r w:rsidR="00D37ADE" w:rsidRPr="00D37ADE">
        <w:rPr>
          <w:szCs w:val="28"/>
        </w:rPr>
        <w:t>25</w:t>
      </w:r>
      <w:r w:rsidRPr="00D37ADE">
        <w:rPr>
          <w:szCs w:val="28"/>
        </w:rPr>
        <w:t>, рассмотрев предложения по кандидатурам для назначения председателем участковой избирательной комиссии избирательного участка № 30</w:t>
      </w:r>
      <w:r w:rsidR="00D37ADE" w:rsidRPr="00D37ADE">
        <w:rPr>
          <w:szCs w:val="28"/>
        </w:rPr>
        <w:t>25</w:t>
      </w:r>
      <w:r w:rsidRPr="00D37ADE">
        <w:rPr>
          <w:szCs w:val="28"/>
        </w:rPr>
        <w:t xml:space="preserve">,  в соответствии с </w:t>
      </w:r>
      <w:hyperlink r:id="rId7" w:history="1">
        <w:r w:rsidRPr="00D37ADE">
          <w:rPr>
            <w:szCs w:val="28"/>
          </w:rPr>
          <w:t xml:space="preserve">частью 7 статьи </w:t>
        </w:r>
      </w:hyperlink>
      <w:r w:rsidRPr="00D37ADE">
        <w:rPr>
          <w:szCs w:val="28"/>
        </w:rPr>
        <w:t>28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="0001223A" w:rsidRPr="00D37ADE">
        <w:rPr>
          <w:szCs w:val="28"/>
        </w:rPr>
        <w:t>,</w:t>
      </w:r>
      <w:r w:rsidR="00682780" w:rsidRPr="00D37ADE">
        <w:rPr>
          <w:szCs w:val="28"/>
        </w:rPr>
        <w:t xml:space="preserve"> </w:t>
      </w:r>
    </w:p>
    <w:p w14:paraId="363FC564" w14:textId="77777777" w:rsidR="00682780" w:rsidRPr="00D37ADE" w:rsidRDefault="00682780" w:rsidP="00AC47D8">
      <w:pPr>
        <w:spacing w:line="276" w:lineRule="auto"/>
        <w:jc w:val="both"/>
        <w:rPr>
          <w:b/>
          <w:color w:val="000000"/>
          <w:szCs w:val="28"/>
        </w:rPr>
      </w:pPr>
    </w:p>
    <w:p w14:paraId="478466A4" w14:textId="77777777" w:rsidR="00F3441E" w:rsidRPr="00D37ADE" w:rsidRDefault="00F3441E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D37ADE">
        <w:rPr>
          <w:szCs w:val="28"/>
        </w:rPr>
        <w:t>комиссия РЕШИЛА:</w:t>
      </w:r>
    </w:p>
    <w:p w14:paraId="3D628F33" w14:textId="77777777" w:rsidR="00D85068" w:rsidRPr="00D37ADE" w:rsidRDefault="00D85068" w:rsidP="00D85068">
      <w:pPr>
        <w:ind w:firstLine="567"/>
        <w:jc w:val="both"/>
        <w:rPr>
          <w:color w:val="000000"/>
          <w:szCs w:val="28"/>
        </w:rPr>
      </w:pPr>
    </w:p>
    <w:p w14:paraId="091C6768" w14:textId="4CDC4C5A" w:rsidR="001A4340" w:rsidRPr="00D37ADE" w:rsidRDefault="001A4340" w:rsidP="00D85068">
      <w:pPr>
        <w:pStyle w:val="af5"/>
        <w:numPr>
          <w:ilvl w:val="0"/>
          <w:numId w:val="10"/>
        </w:numPr>
        <w:ind w:left="0" w:firstLine="567"/>
        <w:jc w:val="both"/>
        <w:rPr>
          <w:color w:val="000000"/>
          <w:szCs w:val="28"/>
        </w:rPr>
      </w:pPr>
      <w:r w:rsidRPr="00D37ADE">
        <w:rPr>
          <w:szCs w:val="28"/>
        </w:rPr>
        <w:t>Назначить председателем участковой избирательной комиссии избирательного участка № 30</w:t>
      </w:r>
      <w:r w:rsidR="00D37ADE" w:rsidRPr="00D37ADE">
        <w:rPr>
          <w:szCs w:val="28"/>
        </w:rPr>
        <w:t>25</w:t>
      </w:r>
      <w:r w:rsidRPr="00D37ADE">
        <w:rPr>
          <w:szCs w:val="28"/>
        </w:rPr>
        <w:t xml:space="preserve"> </w:t>
      </w:r>
      <w:proofErr w:type="spellStart"/>
      <w:r w:rsidR="00D37ADE" w:rsidRPr="00D37ADE">
        <w:rPr>
          <w:color w:val="000000"/>
          <w:szCs w:val="28"/>
        </w:rPr>
        <w:t>Равилов</w:t>
      </w:r>
      <w:r w:rsidR="00D37ADE" w:rsidRPr="00D37ADE">
        <w:rPr>
          <w:color w:val="000000"/>
          <w:szCs w:val="28"/>
        </w:rPr>
        <w:t>у</w:t>
      </w:r>
      <w:proofErr w:type="spellEnd"/>
      <w:r w:rsidR="00D37ADE" w:rsidRPr="00D37ADE">
        <w:rPr>
          <w:color w:val="000000"/>
          <w:szCs w:val="28"/>
        </w:rPr>
        <w:t xml:space="preserve"> Ольг</w:t>
      </w:r>
      <w:r w:rsidR="00D37ADE" w:rsidRPr="00D37ADE">
        <w:rPr>
          <w:color w:val="000000"/>
          <w:szCs w:val="28"/>
        </w:rPr>
        <w:t>у</w:t>
      </w:r>
      <w:r w:rsidR="00D37ADE" w:rsidRPr="00D37ADE">
        <w:rPr>
          <w:color w:val="000000"/>
          <w:szCs w:val="28"/>
        </w:rPr>
        <w:t xml:space="preserve"> Николаевн</w:t>
      </w:r>
      <w:r w:rsidR="00D37ADE" w:rsidRPr="00D37ADE">
        <w:rPr>
          <w:color w:val="000000"/>
          <w:szCs w:val="28"/>
        </w:rPr>
        <w:t>у</w:t>
      </w:r>
      <w:r w:rsidRPr="00D37ADE">
        <w:rPr>
          <w:color w:val="000000"/>
          <w:szCs w:val="28"/>
        </w:rPr>
        <w:t xml:space="preserve">, </w:t>
      </w:r>
      <w:r w:rsidRPr="00D37ADE">
        <w:rPr>
          <w:szCs w:val="28"/>
        </w:rPr>
        <w:t>19</w:t>
      </w:r>
      <w:r w:rsidR="00D37ADE" w:rsidRPr="00D37ADE">
        <w:rPr>
          <w:szCs w:val="28"/>
        </w:rPr>
        <w:t>7</w:t>
      </w:r>
      <w:r w:rsidRPr="00D37ADE">
        <w:rPr>
          <w:szCs w:val="28"/>
        </w:rPr>
        <w:t>9 года рождения, предложен</w:t>
      </w:r>
      <w:r w:rsidR="00D37ADE" w:rsidRPr="00D37ADE">
        <w:rPr>
          <w:szCs w:val="28"/>
        </w:rPr>
        <w:t>а</w:t>
      </w:r>
      <w:r w:rsidRPr="00D37ADE">
        <w:rPr>
          <w:szCs w:val="28"/>
        </w:rPr>
        <w:t xml:space="preserve"> –</w:t>
      </w:r>
      <w:r w:rsidR="00D37ADE">
        <w:rPr>
          <w:szCs w:val="28"/>
        </w:rPr>
        <w:t xml:space="preserve"> </w:t>
      </w:r>
      <w:r w:rsidR="00D37ADE" w:rsidRPr="00D37ADE">
        <w:rPr>
          <w:color w:val="000000"/>
          <w:szCs w:val="28"/>
        </w:rPr>
        <w:t xml:space="preserve">Региональная Общественная организация </w:t>
      </w:r>
      <w:r w:rsidR="00D37ADE" w:rsidRPr="00D37ADE">
        <w:rPr>
          <w:color w:val="000000"/>
          <w:szCs w:val="28"/>
        </w:rPr>
        <w:t>«</w:t>
      </w:r>
      <w:r w:rsidR="00D37ADE" w:rsidRPr="00D37ADE">
        <w:rPr>
          <w:color w:val="000000"/>
          <w:szCs w:val="28"/>
        </w:rPr>
        <w:t>Молодежная ассоциация юристов Пермского края</w:t>
      </w:r>
      <w:r w:rsidR="00D37ADE" w:rsidRPr="00D37ADE">
        <w:rPr>
          <w:color w:val="000000"/>
          <w:szCs w:val="28"/>
        </w:rPr>
        <w:t>»</w:t>
      </w:r>
      <w:r w:rsidRPr="00D37ADE">
        <w:rPr>
          <w:color w:val="000000"/>
          <w:szCs w:val="28"/>
        </w:rPr>
        <w:t>.</w:t>
      </w:r>
    </w:p>
    <w:p w14:paraId="21B7A606" w14:textId="585832E2" w:rsidR="00D85068" w:rsidRPr="00D37ADE" w:rsidRDefault="00D85068" w:rsidP="001A4340">
      <w:pPr>
        <w:pStyle w:val="af5"/>
        <w:numPr>
          <w:ilvl w:val="0"/>
          <w:numId w:val="10"/>
        </w:numPr>
        <w:ind w:left="0" w:firstLine="567"/>
        <w:jc w:val="both"/>
        <w:rPr>
          <w:color w:val="000000"/>
          <w:szCs w:val="28"/>
        </w:rPr>
      </w:pPr>
      <w:r w:rsidRPr="00D37ADE">
        <w:rPr>
          <w:color w:val="000000"/>
          <w:szCs w:val="28"/>
        </w:rPr>
        <w:t>Внести изменения в приложение №</w:t>
      </w:r>
      <w:r w:rsidR="00D37ADE" w:rsidRPr="00D37ADE">
        <w:rPr>
          <w:color w:val="000000"/>
          <w:szCs w:val="28"/>
        </w:rPr>
        <w:t xml:space="preserve"> </w:t>
      </w:r>
      <w:r w:rsidRPr="00D37ADE">
        <w:rPr>
          <w:color w:val="000000"/>
          <w:szCs w:val="28"/>
        </w:rPr>
        <w:t xml:space="preserve">1 к решению территориальной избирательной комиссии Кировского района города Перми </w:t>
      </w:r>
      <w:r w:rsidRPr="00D37ADE">
        <w:rPr>
          <w:szCs w:val="28"/>
        </w:rPr>
        <w:t xml:space="preserve">№ 18/02 от 16.05.2023 «О назначении председателей участковых избирательных комиссий избирательных участков № 3001 - 3052», изложить столбец 3 строки </w:t>
      </w:r>
      <w:r w:rsidR="00D37ADE" w:rsidRPr="00D37ADE">
        <w:rPr>
          <w:szCs w:val="28"/>
        </w:rPr>
        <w:t>25</w:t>
      </w:r>
      <w:r w:rsidRPr="00D37ADE">
        <w:rPr>
          <w:szCs w:val="28"/>
        </w:rPr>
        <w:t xml:space="preserve"> в следующей редакции: «</w:t>
      </w:r>
      <w:proofErr w:type="spellStart"/>
      <w:r w:rsidR="00D37ADE" w:rsidRPr="00D37ADE">
        <w:rPr>
          <w:color w:val="000000"/>
          <w:szCs w:val="28"/>
        </w:rPr>
        <w:t>Равилов</w:t>
      </w:r>
      <w:r w:rsidR="00D37ADE" w:rsidRPr="00D37ADE">
        <w:rPr>
          <w:color w:val="000000"/>
          <w:szCs w:val="28"/>
        </w:rPr>
        <w:t>а</w:t>
      </w:r>
      <w:proofErr w:type="spellEnd"/>
      <w:r w:rsidR="00D37ADE" w:rsidRPr="00D37ADE">
        <w:rPr>
          <w:color w:val="000000"/>
          <w:szCs w:val="28"/>
        </w:rPr>
        <w:t xml:space="preserve"> Ольг</w:t>
      </w:r>
      <w:r w:rsidR="00D37ADE" w:rsidRPr="00D37ADE">
        <w:rPr>
          <w:color w:val="000000"/>
          <w:szCs w:val="28"/>
        </w:rPr>
        <w:t>а</w:t>
      </w:r>
      <w:r w:rsidR="00D37ADE" w:rsidRPr="00D37ADE">
        <w:rPr>
          <w:color w:val="000000"/>
          <w:szCs w:val="28"/>
        </w:rPr>
        <w:t xml:space="preserve"> Николаевн</w:t>
      </w:r>
      <w:r w:rsidR="00D37ADE" w:rsidRPr="00D37ADE">
        <w:rPr>
          <w:color w:val="000000"/>
          <w:szCs w:val="28"/>
        </w:rPr>
        <w:t>а</w:t>
      </w:r>
      <w:r w:rsidRPr="00D37ADE">
        <w:rPr>
          <w:color w:val="000000"/>
          <w:szCs w:val="28"/>
        </w:rPr>
        <w:t>»</w:t>
      </w:r>
      <w:r w:rsidRPr="00D37ADE">
        <w:rPr>
          <w:szCs w:val="28"/>
        </w:rPr>
        <w:t>.</w:t>
      </w:r>
      <w:r w:rsidR="007145B9" w:rsidRPr="00D37ADE">
        <w:rPr>
          <w:bCs/>
          <w:szCs w:val="28"/>
        </w:rPr>
        <w:t xml:space="preserve">     </w:t>
      </w:r>
    </w:p>
    <w:p w14:paraId="1D68F239" w14:textId="77777777" w:rsidR="00F3441E" w:rsidRPr="00D37ADE" w:rsidRDefault="007145B9" w:rsidP="00D85068">
      <w:pPr>
        <w:pStyle w:val="af5"/>
        <w:numPr>
          <w:ilvl w:val="0"/>
          <w:numId w:val="10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D37ADE">
        <w:rPr>
          <w:bCs/>
          <w:szCs w:val="28"/>
        </w:rPr>
        <w:t xml:space="preserve"> </w:t>
      </w:r>
      <w:r w:rsidR="00F3441E" w:rsidRPr="00D37ADE">
        <w:rPr>
          <w:bCs/>
          <w:szCs w:val="28"/>
        </w:rPr>
        <w:t>Опубликов</w:t>
      </w:r>
      <w:r w:rsidRPr="00D37ADE">
        <w:rPr>
          <w:bCs/>
          <w:szCs w:val="28"/>
        </w:rPr>
        <w:t>ать настоящее решение на сайте т</w:t>
      </w:r>
      <w:r w:rsidR="00F3441E" w:rsidRPr="00D37ADE">
        <w:rPr>
          <w:bCs/>
          <w:szCs w:val="28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5E213777" w14:textId="4ED38013" w:rsidR="00133052" w:rsidRPr="00D37ADE" w:rsidRDefault="007145B9" w:rsidP="00D85068">
      <w:pPr>
        <w:pStyle w:val="af5"/>
        <w:numPr>
          <w:ilvl w:val="0"/>
          <w:numId w:val="10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D37ADE">
        <w:rPr>
          <w:bCs/>
          <w:szCs w:val="28"/>
        </w:rPr>
        <w:t xml:space="preserve">        </w:t>
      </w:r>
      <w:r w:rsidR="00F3441E" w:rsidRPr="00D37ADE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7EB52E78" w14:textId="77777777" w:rsidR="00B31D42" w:rsidRPr="00D37ADE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D37ADE" w14:paraId="4BFFFD6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7C4A5E3" w14:textId="77777777" w:rsidR="00525A05" w:rsidRPr="00D37ADE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D37ADE">
              <w:rPr>
                <w:szCs w:val="28"/>
              </w:rPr>
              <w:t>Председатель</w:t>
            </w:r>
            <w:r w:rsidR="00FD0E8F" w:rsidRPr="00D37ADE">
              <w:rPr>
                <w:szCs w:val="28"/>
                <w:lang w:val="en-US"/>
              </w:rPr>
              <w:t xml:space="preserve"> </w:t>
            </w:r>
            <w:r w:rsidR="00FD0E8F" w:rsidRPr="00D37ADE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E1CA559" w14:textId="77777777" w:rsidR="00525A05" w:rsidRPr="00D37ADE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D37ADE">
              <w:rPr>
                <w:szCs w:val="28"/>
              </w:rPr>
              <w:t>Ю.В. Никитина</w:t>
            </w:r>
          </w:p>
        </w:tc>
      </w:tr>
      <w:tr w:rsidR="00911625" w:rsidRPr="00D37ADE" w14:paraId="2E2AD0B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6AA4458" w14:textId="77777777" w:rsidR="00911625" w:rsidRPr="00D37ADE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D0CC693" w14:textId="77777777" w:rsidR="00911625" w:rsidRPr="00D37ADE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D37ADE" w14:paraId="28FBFBD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B96CC9C" w14:textId="77777777" w:rsidR="00911625" w:rsidRPr="00D37ADE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D37ADE">
              <w:rPr>
                <w:szCs w:val="28"/>
              </w:rPr>
              <w:t>Секретарь</w:t>
            </w:r>
            <w:r w:rsidR="00FD0E8F" w:rsidRPr="00D37ADE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334505E" w14:textId="3DABE4CE" w:rsidR="00911625" w:rsidRPr="00D37ADE" w:rsidRDefault="00D37ADE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D37ADE">
              <w:rPr>
                <w:szCs w:val="28"/>
              </w:rPr>
              <w:t>Е.А. Медведева</w:t>
            </w:r>
          </w:p>
        </w:tc>
      </w:tr>
    </w:tbl>
    <w:p w14:paraId="65FA45B1" w14:textId="77777777" w:rsidR="00525A05" w:rsidRPr="00D37ADE" w:rsidRDefault="00525A05" w:rsidP="00D37ADE">
      <w:pPr>
        <w:pStyle w:val="a7"/>
        <w:ind w:firstLine="0"/>
        <w:rPr>
          <w:szCs w:val="28"/>
        </w:rPr>
      </w:pPr>
    </w:p>
    <w:sectPr w:rsidR="00525A05" w:rsidRPr="00D37ADE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5145" w14:textId="77777777" w:rsidR="00BB2F80" w:rsidRDefault="00BB2F80">
      <w:r>
        <w:separator/>
      </w:r>
    </w:p>
  </w:endnote>
  <w:endnote w:type="continuationSeparator" w:id="0">
    <w:p w14:paraId="207D342A" w14:textId="77777777" w:rsidR="00BB2F80" w:rsidRDefault="00BB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30FD" w14:textId="77777777" w:rsidR="00035DAD" w:rsidRDefault="00035DA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FC841FC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65B8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4F76" w14:textId="77777777" w:rsidR="00BB2F80" w:rsidRDefault="00BB2F80">
      <w:r>
        <w:separator/>
      </w:r>
    </w:p>
  </w:footnote>
  <w:footnote w:type="continuationSeparator" w:id="0">
    <w:p w14:paraId="3A83DBA8" w14:textId="77777777" w:rsidR="00BB2F80" w:rsidRDefault="00BB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2FE2" w14:textId="77777777" w:rsidR="00035DAD" w:rsidRDefault="008B4221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30699897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DA93" w14:textId="77777777" w:rsidR="00035DAD" w:rsidRDefault="00035DA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71AF20C" w14:textId="77777777" w:rsidR="00035DAD" w:rsidRDefault="00035D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2078E94E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06450261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0642C40E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99B134D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2D405321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7C1F0E2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11A87479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4A67F82B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6530F4CB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688FA30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FF2A7B4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B187AEF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1542A5BF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222C0503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0DC901D6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35815A1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1BBAC45F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8DD455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24DEA92C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670C4434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5CA17AF8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9F7748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653D4EBB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7C023BE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CC173FE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248BDE5F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0D0CBB7A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7577"/>
    <w:multiLevelType w:val="hybridMultilevel"/>
    <w:tmpl w:val="6714DF8E"/>
    <w:lvl w:ilvl="0" w:tplc="6CD490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DA51C5F"/>
    <w:multiLevelType w:val="hybridMultilevel"/>
    <w:tmpl w:val="4C723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7025E7"/>
    <w:multiLevelType w:val="hybridMultilevel"/>
    <w:tmpl w:val="DB88742C"/>
    <w:lvl w:ilvl="0" w:tplc="2A8217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178637">
    <w:abstractNumId w:val="1"/>
  </w:num>
  <w:num w:numId="2" w16cid:durableId="1801223487">
    <w:abstractNumId w:val="3"/>
  </w:num>
  <w:num w:numId="3" w16cid:durableId="1649431297">
    <w:abstractNumId w:val="8"/>
  </w:num>
  <w:num w:numId="4" w16cid:durableId="1990015015">
    <w:abstractNumId w:val="2"/>
  </w:num>
  <w:num w:numId="5" w16cid:durableId="1192111781">
    <w:abstractNumId w:val="5"/>
  </w:num>
  <w:num w:numId="6" w16cid:durableId="1017734578">
    <w:abstractNumId w:val="4"/>
  </w:num>
  <w:num w:numId="7" w16cid:durableId="1763409664">
    <w:abstractNumId w:val="7"/>
  </w:num>
  <w:num w:numId="8" w16cid:durableId="368800545">
    <w:abstractNumId w:val="6"/>
  </w:num>
  <w:num w:numId="9" w16cid:durableId="1247424014">
    <w:abstractNumId w:val="0"/>
  </w:num>
  <w:num w:numId="10" w16cid:durableId="5265998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1243E3"/>
    <w:rsid w:val="00125315"/>
    <w:rsid w:val="00133052"/>
    <w:rsid w:val="00164218"/>
    <w:rsid w:val="0017083F"/>
    <w:rsid w:val="00170D09"/>
    <w:rsid w:val="00180E62"/>
    <w:rsid w:val="001A4340"/>
    <w:rsid w:val="001D2314"/>
    <w:rsid w:val="001E6D81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56E06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21508"/>
    <w:rsid w:val="006304A1"/>
    <w:rsid w:val="00632664"/>
    <w:rsid w:val="0063502D"/>
    <w:rsid w:val="00655969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704AE7"/>
    <w:rsid w:val="007145B9"/>
    <w:rsid w:val="0072282B"/>
    <w:rsid w:val="00743020"/>
    <w:rsid w:val="00746081"/>
    <w:rsid w:val="00746F09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B4221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954D4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67174"/>
    <w:rsid w:val="00B71A6B"/>
    <w:rsid w:val="00B86D80"/>
    <w:rsid w:val="00B93F71"/>
    <w:rsid w:val="00BA551E"/>
    <w:rsid w:val="00BA7FB1"/>
    <w:rsid w:val="00BB2F80"/>
    <w:rsid w:val="00BB4BEE"/>
    <w:rsid w:val="00BB6B02"/>
    <w:rsid w:val="00BD1C02"/>
    <w:rsid w:val="00BF471B"/>
    <w:rsid w:val="00C024E7"/>
    <w:rsid w:val="00C11D9E"/>
    <w:rsid w:val="00C77BFA"/>
    <w:rsid w:val="00C95C36"/>
    <w:rsid w:val="00CB3840"/>
    <w:rsid w:val="00CC2B8D"/>
    <w:rsid w:val="00CC46BF"/>
    <w:rsid w:val="00CC5CE5"/>
    <w:rsid w:val="00CD1278"/>
    <w:rsid w:val="00D125D0"/>
    <w:rsid w:val="00D37ADE"/>
    <w:rsid w:val="00D471DE"/>
    <w:rsid w:val="00D70795"/>
    <w:rsid w:val="00D715AA"/>
    <w:rsid w:val="00D81BB7"/>
    <w:rsid w:val="00D85068"/>
    <w:rsid w:val="00DE48F3"/>
    <w:rsid w:val="00DE4F23"/>
    <w:rsid w:val="00DE66A8"/>
    <w:rsid w:val="00DF0DE9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5DF37321"/>
  <w15:docId w15:val="{3463A1B0-8566-49EB-8EB3-58810B46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70254;fld=134;dst=10023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488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75</cp:revision>
  <cp:lastPrinted>2024-01-31T07:23:00Z</cp:lastPrinted>
  <dcterms:created xsi:type="dcterms:W3CDTF">2022-07-01T08:20:00Z</dcterms:created>
  <dcterms:modified xsi:type="dcterms:W3CDTF">2026-07-29T15:36:00Z</dcterms:modified>
</cp:coreProperties>
</file>