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D96A5" w14:textId="3831F11E" w:rsidR="00385F5E" w:rsidRPr="00697FD5" w:rsidRDefault="00353AF1" w:rsidP="00170D09">
      <w:pPr>
        <w:pStyle w:val="a6"/>
        <w:spacing w:after="0" w:line="240" w:lineRule="auto"/>
        <w:ind w:right="5102"/>
      </w:pPr>
      <w:r>
        <w:rPr>
          <w:noProof/>
        </w:rPr>
        <w:pict w14:anchorId="269885B2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55pt;margin-top:179.75pt;width:444.95pt;height:4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14:paraId="08D08D3A" w14:textId="6EFBD6AD" w:rsidR="00CA6A70" w:rsidRPr="00BF0A13" w:rsidRDefault="005B707B" w:rsidP="00FF41F8">
                  <w:pPr>
                    <w:jc w:val="center"/>
                    <w:rPr>
                      <w:b/>
                      <w:bCs/>
                      <w:szCs w:val="28"/>
                    </w:rPr>
                  </w:pPr>
                  <w:r w:rsidRPr="00BF0A13">
                    <w:rPr>
                      <w:b/>
                      <w:szCs w:val="28"/>
                    </w:rPr>
                    <w:t xml:space="preserve">О </w:t>
                  </w:r>
                  <w:r w:rsidRPr="00BF0A13">
                    <w:rPr>
                      <w:b/>
                      <w:bCs/>
                      <w:szCs w:val="28"/>
                    </w:rPr>
                    <w:t>предложении кандидатур для зачисления в резерв составов</w:t>
                  </w:r>
                </w:p>
                <w:p w14:paraId="43C6AD6E" w14:textId="4E678F53" w:rsidR="0043646E" w:rsidRPr="00BF0A13" w:rsidRDefault="005B707B" w:rsidP="00FF41F8">
                  <w:pPr>
                    <w:jc w:val="center"/>
                    <w:rPr>
                      <w:szCs w:val="28"/>
                    </w:rPr>
                  </w:pPr>
                  <w:r w:rsidRPr="00BF0A13">
                    <w:rPr>
                      <w:b/>
                      <w:bCs/>
                      <w:szCs w:val="28"/>
                    </w:rPr>
                    <w:t>участковых избирательных</w:t>
                  </w:r>
                  <w:r w:rsidR="0008554F" w:rsidRPr="00BF0A13">
                    <w:rPr>
                      <w:b/>
                      <w:bCs/>
                      <w:szCs w:val="28"/>
                    </w:rPr>
                    <w:t xml:space="preserve"> </w:t>
                  </w:r>
                  <w:r w:rsidRPr="00BF0A13">
                    <w:rPr>
                      <w:b/>
                      <w:bCs/>
                      <w:szCs w:val="28"/>
                    </w:rPr>
                    <w:t>комиссий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2EA84BC8">
          <v:shape id="Text Box 123" o:spid="_x0000_s1028" type="#_x0000_t202" style="position:absolute;margin-left:416.85pt;margin-top:133.2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1993C14D" w14:textId="0158FEF5" w:rsidR="0043646E" w:rsidRPr="00512D15" w:rsidRDefault="00FF41F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88</w:t>
                  </w:r>
                  <w:r w:rsidR="0043646E">
                    <w:rPr>
                      <w:sz w:val="24"/>
                      <w:szCs w:val="24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0</w:t>
                  </w:r>
                  <w:r w:rsidR="00353AF1">
                    <w:rPr>
                      <w:sz w:val="24"/>
                      <w:szCs w:val="24"/>
                    </w:rPr>
                    <w:t>5</w:t>
                  </w:r>
                  <w:r w:rsidR="0008554F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096FF1B6">
          <v:shape id="_x0000_s1027" type="#_x0000_t202" style="position:absolute;margin-left:128.9pt;margin-top:133.25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38B87A13" w14:textId="07809961" w:rsidR="0043646E" w:rsidRPr="00B800CF" w:rsidRDefault="00FF41F8" w:rsidP="00B800CF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07.08</w:t>
                  </w:r>
                  <w:r w:rsidR="00327FD3">
                    <w:rPr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</w:p>
    <w:p w14:paraId="74C8FD9F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5DB6BA1E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460EE664" w14:textId="77777777" w:rsidR="000D75F1" w:rsidRDefault="000D75F1" w:rsidP="00DE4F23">
      <w:pPr>
        <w:pStyle w:val="a7"/>
        <w:spacing w:line="360" w:lineRule="auto"/>
        <w:ind w:firstLine="709"/>
      </w:pPr>
    </w:p>
    <w:p w14:paraId="32E7669C" w14:textId="77777777" w:rsidR="00D125D0" w:rsidRPr="008166A3" w:rsidRDefault="00D125D0" w:rsidP="00DE4F23">
      <w:pPr>
        <w:pStyle w:val="a7"/>
        <w:spacing w:line="360" w:lineRule="auto"/>
        <w:ind w:firstLine="0"/>
        <w:rPr>
          <w:sz w:val="24"/>
          <w:szCs w:val="24"/>
        </w:rPr>
      </w:pPr>
    </w:p>
    <w:p w14:paraId="72584D87" w14:textId="0DB44D5C" w:rsidR="00F3441E" w:rsidRPr="00BF0A13" w:rsidRDefault="005B707B" w:rsidP="0043646E">
      <w:pPr>
        <w:autoSpaceDE w:val="0"/>
        <w:autoSpaceDN w:val="0"/>
        <w:adjustRightInd w:val="0"/>
        <w:spacing w:line="276" w:lineRule="auto"/>
        <w:ind w:firstLine="720"/>
        <w:jc w:val="both"/>
        <w:outlineLvl w:val="0"/>
        <w:rPr>
          <w:szCs w:val="28"/>
        </w:rPr>
      </w:pPr>
      <w:r w:rsidRPr="00BF0A13">
        <w:rPr>
          <w:szCs w:val="28"/>
        </w:rPr>
        <w:t>На основании пункта 9 статьи 26 и пункта 5</w:t>
      </w:r>
      <w:r w:rsidRPr="00BF0A13">
        <w:rPr>
          <w:szCs w:val="28"/>
          <w:vertAlign w:val="superscript"/>
        </w:rPr>
        <w:t>1</w:t>
      </w:r>
      <w:r w:rsidRPr="00BF0A13">
        <w:rPr>
          <w:szCs w:val="28"/>
        </w:rPr>
        <w:t xml:space="preserve"> статьи 27</w:t>
      </w:r>
      <w:r w:rsidRPr="00BF0A13">
        <w:rPr>
          <w:szCs w:val="28"/>
        </w:rPr>
        <w:br/>
        <w:t xml:space="preserve">Федерального закона </w:t>
      </w:r>
      <w:r w:rsidR="00FF41F8" w:rsidRPr="00BF0A13">
        <w:rPr>
          <w:szCs w:val="28"/>
        </w:rPr>
        <w:t>«</w:t>
      </w:r>
      <w:r w:rsidRPr="00BF0A13">
        <w:rPr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F41F8" w:rsidRPr="00BF0A13">
        <w:rPr>
          <w:szCs w:val="28"/>
        </w:rPr>
        <w:t>»</w:t>
      </w:r>
      <w:r w:rsidR="0043646E" w:rsidRPr="00BF0A13">
        <w:rPr>
          <w:szCs w:val="28"/>
        </w:rPr>
        <w:t xml:space="preserve">, </w:t>
      </w:r>
    </w:p>
    <w:p w14:paraId="40A33299" w14:textId="77777777" w:rsidR="0043646E" w:rsidRPr="00BF0A13" w:rsidRDefault="0043646E" w:rsidP="0043646E">
      <w:pPr>
        <w:autoSpaceDE w:val="0"/>
        <w:autoSpaceDN w:val="0"/>
        <w:adjustRightInd w:val="0"/>
        <w:spacing w:line="276" w:lineRule="auto"/>
        <w:jc w:val="both"/>
        <w:outlineLvl w:val="0"/>
        <w:rPr>
          <w:szCs w:val="28"/>
        </w:rPr>
      </w:pPr>
    </w:p>
    <w:p w14:paraId="4FD8E97A" w14:textId="77777777" w:rsidR="00F3441E" w:rsidRPr="00BF0A13" w:rsidRDefault="00F3441E" w:rsidP="0043646E">
      <w:pPr>
        <w:tabs>
          <w:tab w:val="left" w:pos="2775"/>
        </w:tabs>
        <w:spacing w:line="276" w:lineRule="auto"/>
        <w:jc w:val="center"/>
        <w:rPr>
          <w:szCs w:val="28"/>
        </w:rPr>
      </w:pPr>
      <w:r w:rsidRPr="00BF0A13">
        <w:rPr>
          <w:szCs w:val="28"/>
        </w:rPr>
        <w:t>комиссия РЕШИЛА:</w:t>
      </w:r>
    </w:p>
    <w:p w14:paraId="4F81DB9D" w14:textId="77777777" w:rsidR="0043646E" w:rsidRPr="00BF0A13" w:rsidRDefault="0043646E" w:rsidP="0043646E">
      <w:pPr>
        <w:tabs>
          <w:tab w:val="left" w:pos="2775"/>
        </w:tabs>
        <w:spacing w:line="276" w:lineRule="auto"/>
        <w:jc w:val="center"/>
        <w:rPr>
          <w:szCs w:val="28"/>
        </w:rPr>
      </w:pPr>
    </w:p>
    <w:p w14:paraId="43D2FE43" w14:textId="77777777" w:rsidR="005B707B" w:rsidRPr="00BF0A13" w:rsidRDefault="005B707B" w:rsidP="005B707B">
      <w:pPr>
        <w:tabs>
          <w:tab w:val="left" w:pos="851"/>
        </w:tabs>
        <w:spacing w:before="120"/>
        <w:ind w:firstLine="567"/>
        <w:jc w:val="both"/>
        <w:rPr>
          <w:szCs w:val="28"/>
        </w:rPr>
      </w:pPr>
      <w:r w:rsidRPr="00BF0A13">
        <w:rPr>
          <w:szCs w:val="28"/>
        </w:rPr>
        <w:t>1. Предложить для зачисления в резерв составов участковых избирательных комиссий Кировского района города Перми кандидатуры согласно прилагаемому списку.</w:t>
      </w:r>
    </w:p>
    <w:p w14:paraId="10711D38" w14:textId="77777777" w:rsidR="005B707B" w:rsidRPr="00BF0A13" w:rsidRDefault="005B707B" w:rsidP="005B707B">
      <w:pPr>
        <w:tabs>
          <w:tab w:val="left" w:pos="851"/>
        </w:tabs>
        <w:spacing w:line="360" w:lineRule="auto"/>
        <w:ind w:firstLine="567"/>
        <w:jc w:val="both"/>
        <w:rPr>
          <w:szCs w:val="28"/>
        </w:rPr>
      </w:pPr>
      <w:r w:rsidRPr="00BF0A13">
        <w:rPr>
          <w:szCs w:val="28"/>
        </w:rPr>
        <w:t>2. Направить настоящее решение и список кандидатур, предлагаемых для зачисления в резерв составов участковых избирательных комиссий, в Избирательную комиссию Пермского края.</w:t>
      </w:r>
    </w:p>
    <w:p w14:paraId="5E7AAEC1" w14:textId="77777777" w:rsidR="0043646E" w:rsidRPr="00BF0A13" w:rsidRDefault="0043646E" w:rsidP="00F3441E">
      <w:pPr>
        <w:pStyle w:val="af6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p w14:paraId="0DA3E874" w14:textId="77777777" w:rsidR="00FF41F8" w:rsidRPr="00BF0A13" w:rsidRDefault="00FF41F8" w:rsidP="00F3441E">
      <w:pPr>
        <w:pStyle w:val="af6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p w14:paraId="3F48641E" w14:textId="77777777" w:rsidR="00FF41F8" w:rsidRPr="00BF0A13" w:rsidRDefault="00FF41F8" w:rsidP="00F3441E">
      <w:pPr>
        <w:pStyle w:val="af6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p w14:paraId="41E8980E" w14:textId="77777777" w:rsidR="00FF41F8" w:rsidRPr="00BF0A13" w:rsidRDefault="00FF41F8" w:rsidP="00F3441E">
      <w:pPr>
        <w:pStyle w:val="af6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BF0A13" w14:paraId="46BEB56B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38F11E9" w14:textId="77777777" w:rsidR="00525A05" w:rsidRPr="00BF0A13" w:rsidRDefault="00E843B9">
            <w:pPr>
              <w:pStyle w:val="a7"/>
              <w:ind w:firstLine="0"/>
              <w:rPr>
                <w:szCs w:val="28"/>
              </w:rPr>
            </w:pPr>
            <w:r w:rsidRPr="00BF0A13">
              <w:rPr>
                <w:szCs w:val="28"/>
              </w:rPr>
              <w:t>Председатель</w:t>
            </w:r>
            <w:r w:rsidR="00FD0E8F" w:rsidRPr="00BF0A13">
              <w:rPr>
                <w:szCs w:val="28"/>
                <w:lang w:val="en-US"/>
              </w:rPr>
              <w:t xml:space="preserve"> </w:t>
            </w:r>
            <w:r w:rsidR="00FD0E8F" w:rsidRPr="00BF0A13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2AECB6C" w14:textId="77777777" w:rsidR="00525A05" w:rsidRPr="00BF0A13" w:rsidRDefault="00F3441E" w:rsidP="00F3441E">
            <w:pPr>
              <w:jc w:val="right"/>
              <w:rPr>
                <w:szCs w:val="28"/>
              </w:rPr>
            </w:pPr>
            <w:r w:rsidRPr="00BF0A13">
              <w:rPr>
                <w:szCs w:val="28"/>
              </w:rPr>
              <w:t>Ю.В. Никитина</w:t>
            </w:r>
          </w:p>
        </w:tc>
      </w:tr>
      <w:tr w:rsidR="00911625" w:rsidRPr="00BF0A13" w14:paraId="5AA4F97B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D4292C7" w14:textId="77777777" w:rsidR="00911625" w:rsidRPr="00BF0A13" w:rsidRDefault="00911625">
            <w:pPr>
              <w:pStyle w:val="a7"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E05AC05" w14:textId="77777777" w:rsidR="00911625" w:rsidRPr="00BF0A13" w:rsidRDefault="00911625">
            <w:pPr>
              <w:pStyle w:val="a7"/>
              <w:ind w:firstLine="0"/>
              <w:jc w:val="right"/>
              <w:rPr>
                <w:szCs w:val="28"/>
              </w:rPr>
            </w:pPr>
          </w:p>
        </w:tc>
      </w:tr>
      <w:tr w:rsidR="00911625" w:rsidRPr="00BF0A13" w14:paraId="75B41BA3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603D055" w14:textId="77777777" w:rsidR="00911625" w:rsidRPr="00BF0A13" w:rsidRDefault="00E843B9" w:rsidP="00E843B9">
            <w:pPr>
              <w:pStyle w:val="a7"/>
              <w:ind w:firstLine="0"/>
              <w:rPr>
                <w:szCs w:val="28"/>
              </w:rPr>
            </w:pPr>
            <w:r w:rsidRPr="00BF0A13">
              <w:rPr>
                <w:szCs w:val="28"/>
              </w:rPr>
              <w:t>Секретарь</w:t>
            </w:r>
            <w:r w:rsidR="00FD0E8F" w:rsidRPr="00BF0A13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B5C0EE4" w14:textId="1937E4EE" w:rsidR="00911625" w:rsidRPr="00BF0A13" w:rsidRDefault="00FF41F8">
            <w:pPr>
              <w:pStyle w:val="a7"/>
              <w:ind w:firstLine="0"/>
              <w:jc w:val="right"/>
              <w:rPr>
                <w:szCs w:val="28"/>
              </w:rPr>
            </w:pPr>
            <w:r w:rsidRPr="00BF0A13">
              <w:rPr>
                <w:szCs w:val="28"/>
              </w:rPr>
              <w:t>Е.А. Медведева</w:t>
            </w:r>
          </w:p>
        </w:tc>
      </w:tr>
    </w:tbl>
    <w:p w14:paraId="1995421D" w14:textId="77777777" w:rsidR="005B707B" w:rsidRPr="00BF0A13" w:rsidRDefault="005B707B" w:rsidP="0043646E">
      <w:pPr>
        <w:pStyle w:val="a4"/>
        <w:ind w:left="5103"/>
        <w:rPr>
          <w:szCs w:val="28"/>
        </w:rPr>
      </w:pPr>
    </w:p>
    <w:p w14:paraId="0E161CCB" w14:textId="77777777" w:rsidR="005B707B" w:rsidRDefault="005B707B" w:rsidP="0043646E">
      <w:pPr>
        <w:pStyle w:val="a4"/>
        <w:ind w:left="5103"/>
        <w:rPr>
          <w:sz w:val="20"/>
        </w:rPr>
      </w:pPr>
    </w:p>
    <w:p w14:paraId="015B4B73" w14:textId="77777777" w:rsidR="005B707B" w:rsidRDefault="005B707B" w:rsidP="0043646E">
      <w:pPr>
        <w:pStyle w:val="a4"/>
        <w:ind w:left="5103"/>
        <w:rPr>
          <w:sz w:val="20"/>
        </w:rPr>
      </w:pPr>
    </w:p>
    <w:p w14:paraId="266A3AFE" w14:textId="77777777" w:rsidR="005B707B" w:rsidRDefault="005B707B" w:rsidP="0043646E">
      <w:pPr>
        <w:pStyle w:val="a4"/>
        <w:ind w:left="5103"/>
        <w:rPr>
          <w:sz w:val="20"/>
        </w:rPr>
      </w:pPr>
    </w:p>
    <w:p w14:paraId="71649ABF" w14:textId="77777777" w:rsidR="005B707B" w:rsidRDefault="005B707B" w:rsidP="00BF0A13">
      <w:pPr>
        <w:pStyle w:val="a4"/>
        <w:jc w:val="left"/>
        <w:rPr>
          <w:sz w:val="20"/>
        </w:rPr>
      </w:pPr>
    </w:p>
    <w:p w14:paraId="3B9185C0" w14:textId="77777777" w:rsidR="00B800CF" w:rsidRDefault="00B800CF" w:rsidP="0043646E">
      <w:pPr>
        <w:pStyle w:val="a4"/>
        <w:ind w:left="5103"/>
        <w:rPr>
          <w:sz w:val="20"/>
        </w:rPr>
      </w:pPr>
    </w:p>
    <w:p w14:paraId="58C4F409" w14:textId="77777777" w:rsidR="00B800CF" w:rsidRDefault="00B800CF" w:rsidP="0043646E">
      <w:pPr>
        <w:pStyle w:val="a4"/>
        <w:ind w:left="5103"/>
        <w:rPr>
          <w:sz w:val="20"/>
        </w:rPr>
      </w:pPr>
    </w:p>
    <w:p w14:paraId="16D2DC95" w14:textId="77777777" w:rsidR="00B800CF" w:rsidRDefault="00B800CF" w:rsidP="0043646E">
      <w:pPr>
        <w:pStyle w:val="a4"/>
        <w:ind w:left="5103"/>
        <w:rPr>
          <w:sz w:val="20"/>
        </w:rPr>
      </w:pPr>
    </w:p>
    <w:p w14:paraId="3264F567" w14:textId="77777777" w:rsidR="00B800CF" w:rsidRDefault="00B800CF" w:rsidP="0043646E">
      <w:pPr>
        <w:pStyle w:val="a4"/>
        <w:ind w:left="5103"/>
        <w:rPr>
          <w:sz w:val="20"/>
        </w:rPr>
      </w:pPr>
    </w:p>
    <w:p w14:paraId="66274FE0" w14:textId="77777777" w:rsidR="0043646E" w:rsidRPr="0043646E" w:rsidRDefault="0043646E" w:rsidP="0043646E">
      <w:pPr>
        <w:pStyle w:val="a4"/>
        <w:ind w:left="5103"/>
        <w:rPr>
          <w:sz w:val="20"/>
        </w:rPr>
      </w:pPr>
      <w:bookmarkStart w:id="0" w:name="OLE_LINK1"/>
      <w:r w:rsidRPr="0043646E">
        <w:rPr>
          <w:sz w:val="20"/>
        </w:rPr>
        <w:lastRenderedPageBreak/>
        <w:t>Приложение №1</w:t>
      </w:r>
    </w:p>
    <w:p w14:paraId="0D302DF4" w14:textId="77777777" w:rsidR="0043646E" w:rsidRPr="0043646E" w:rsidRDefault="0043646E" w:rsidP="0043646E">
      <w:pPr>
        <w:tabs>
          <w:tab w:val="left" w:pos="-284"/>
          <w:tab w:val="left" w:pos="851"/>
        </w:tabs>
        <w:ind w:left="5103"/>
        <w:rPr>
          <w:sz w:val="20"/>
        </w:rPr>
      </w:pPr>
      <w:r w:rsidRPr="0043646E">
        <w:rPr>
          <w:sz w:val="20"/>
        </w:rPr>
        <w:t>к решению территориальной избирательной комиссии Кировского района города Перми</w:t>
      </w:r>
    </w:p>
    <w:p w14:paraId="0C5F9A7F" w14:textId="143D26FE" w:rsidR="0043646E" w:rsidRPr="0043646E" w:rsidRDefault="0043646E" w:rsidP="0043646E">
      <w:pPr>
        <w:ind w:left="5103"/>
        <w:rPr>
          <w:sz w:val="20"/>
        </w:rPr>
      </w:pPr>
      <w:r w:rsidRPr="00327FD3">
        <w:rPr>
          <w:sz w:val="20"/>
        </w:rPr>
        <w:t xml:space="preserve">№ </w:t>
      </w:r>
      <w:r w:rsidR="00FF41F8">
        <w:rPr>
          <w:sz w:val="20"/>
        </w:rPr>
        <w:t>88/0</w:t>
      </w:r>
      <w:r w:rsidR="00353AF1">
        <w:rPr>
          <w:sz w:val="20"/>
        </w:rPr>
        <w:t>5</w:t>
      </w:r>
      <w:r w:rsidR="0008554F" w:rsidRPr="00327FD3">
        <w:rPr>
          <w:sz w:val="20"/>
        </w:rPr>
        <w:t>-4</w:t>
      </w:r>
      <w:r w:rsidRPr="00327FD3">
        <w:rPr>
          <w:sz w:val="20"/>
        </w:rPr>
        <w:t xml:space="preserve"> от </w:t>
      </w:r>
      <w:r w:rsidR="00FF41F8">
        <w:rPr>
          <w:sz w:val="20"/>
        </w:rPr>
        <w:t>07.08.</w:t>
      </w:r>
      <w:r w:rsidR="0098543F" w:rsidRPr="00327FD3">
        <w:rPr>
          <w:sz w:val="20"/>
        </w:rPr>
        <w:t>202</w:t>
      </w:r>
      <w:r w:rsidR="00A456D5" w:rsidRPr="00327FD3">
        <w:rPr>
          <w:sz w:val="20"/>
        </w:rPr>
        <w:t xml:space="preserve">6 </w:t>
      </w:r>
      <w:r w:rsidRPr="00327FD3">
        <w:rPr>
          <w:sz w:val="20"/>
        </w:rPr>
        <w:t>г.</w:t>
      </w:r>
    </w:p>
    <w:bookmarkEnd w:id="0"/>
    <w:p w14:paraId="4AB6BE19" w14:textId="77777777" w:rsidR="0043646E" w:rsidRPr="005D4D36" w:rsidRDefault="0043646E" w:rsidP="0043646E"/>
    <w:p w14:paraId="5FA79541" w14:textId="77777777" w:rsidR="005B707B" w:rsidRPr="00882E65" w:rsidRDefault="005B707B" w:rsidP="005B707B">
      <w:pPr>
        <w:jc w:val="center"/>
        <w:rPr>
          <w:bCs/>
          <w:sz w:val="24"/>
          <w:szCs w:val="24"/>
        </w:rPr>
      </w:pPr>
      <w:r w:rsidRPr="00882E65">
        <w:rPr>
          <w:bCs/>
          <w:sz w:val="24"/>
          <w:szCs w:val="24"/>
        </w:rPr>
        <w:t xml:space="preserve">Список кандидатур, предлагаемых для зачисления </w:t>
      </w:r>
    </w:p>
    <w:p w14:paraId="3B15C617" w14:textId="77777777" w:rsidR="005B707B" w:rsidRDefault="005B707B" w:rsidP="005B707B">
      <w:pPr>
        <w:jc w:val="center"/>
        <w:rPr>
          <w:bCs/>
          <w:sz w:val="24"/>
          <w:szCs w:val="24"/>
        </w:rPr>
      </w:pPr>
      <w:r w:rsidRPr="005B707B">
        <w:rPr>
          <w:bCs/>
          <w:sz w:val="24"/>
          <w:szCs w:val="24"/>
        </w:rPr>
        <w:t>в резерв составов участковых комиссий</w:t>
      </w:r>
    </w:p>
    <w:p w14:paraId="4D5D3446" w14:textId="77777777" w:rsidR="005B707B" w:rsidRDefault="005B707B" w:rsidP="005B707B">
      <w:pPr>
        <w:ind w:left="2410" w:right="241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Кировского района города Перми </w:t>
      </w:r>
    </w:p>
    <w:p w14:paraId="0BAB4C0E" w14:textId="77777777" w:rsidR="005B707B" w:rsidRPr="00882E65" w:rsidRDefault="005B707B" w:rsidP="005B707B">
      <w:pPr>
        <w:ind w:left="2410" w:right="2410"/>
        <w:jc w:val="center"/>
        <w:rPr>
          <w:bCs/>
          <w:sz w:val="20"/>
        </w:rPr>
      </w:pPr>
    </w:p>
    <w:p w14:paraId="45917AC5" w14:textId="61EA5AC6" w:rsidR="005B707B" w:rsidRPr="00882E65" w:rsidRDefault="005B707B" w:rsidP="005B707B">
      <w:pPr>
        <w:ind w:left="2410" w:right="2410"/>
        <w:jc w:val="center"/>
        <w:rPr>
          <w:sz w:val="24"/>
          <w:szCs w:val="24"/>
        </w:rPr>
      </w:pPr>
    </w:p>
    <w:tbl>
      <w:tblPr>
        <w:tblW w:w="10469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976"/>
        <w:gridCol w:w="5061"/>
        <w:gridCol w:w="1843"/>
      </w:tblGrid>
      <w:tr w:rsidR="005B707B" w:rsidRPr="0045216C" w14:paraId="037DA3D8" w14:textId="77777777" w:rsidTr="00FF41F8">
        <w:trPr>
          <w:cantSplit/>
          <w:trHeight w:val="1621"/>
          <w:tblHeader/>
        </w:trPr>
        <w:tc>
          <w:tcPr>
            <w:tcW w:w="589" w:type="dxa"/>
            <w:noWrap/>
            <w:hideMark/>
          </w:tcPr>
          <w:p w14:paraId="791FAE8E" w14:textId="77777777"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№</w:t>
            </w:r>
          </w:p>
          <w:p w14:paraId="4F78795E" w14:textId="77777777"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76" w:type="dxa"/>
            <w:noWrap/>
            <w:hideMark/>
          </w:tcPr>
          <w:p w14:paraId="5BD4E7AF" w14:textId="77777777"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Фамилия, имя,</w:t>
            </w:r>
            <w:r w:rsidRPr="00B800C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800CF">
              <w:rPr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5061" w:type="dxa"/>
            <w:noWrap/>
            <w:hideMark/>
          </w:tcPr>
          <w:p w14:paraId="11C90AEE" w14:textId="77777777"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Кем предложен</w:t>
            </w:r>
          </w:p>
        </w:tc>
        <w:tc>
          <w:tcPr>
            <w:tcW w:w="1843" w:type="dxa"/>
          </w:tcPr>
          <w:p w14:paraId="68B50494" w14:textId="77777777"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Очередность назначения, указанная субъектом внесения кандидатуры (при наличии)</w:t>
            </w:r>
          </w:p>
        </w:tc>
      </w:tr>
      <w:tr w:rsidR="00FF41F8" w:rsidRPr="0045216C" w14:paraId="7C299042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06035589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noWrap/>
          </w:tcPr>
          <w:p w14:paraId="48F527DC" w14:textId="4DDD8193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Александру Наталья Сергеевна</w:t>
            </w:r>
          </w:p>
        </w:tc>
        <w:tc>
          <w:tcPr>
            <w:tcW w:w="5061" w:type="dxa"/>
            <w:noWrap/>
          </w:tcPr>
          <w:p w14:paraId="0006FA84" w14:textId="45C0B028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собрание избирателей по месту жительства</w:t>
            </w:r>
          </w:p>
        </w:tc>
        <w:tc>
          <w:tcPr>
            <w:tcW w:w="1843" w:type="dxa"/>
          </w:tcPr>
          <w:p w14:paraId="26C55A65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098BAF9C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61902AF6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noWrap/>
          </w:tcPr>
          <w:p w14:paraId="72CD0A49" w14:textId="0C32BA83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Аширов Тимур Рустамович</w:t>
            </w:r>
          </w:p>
        </w:tc>
        <w:tc>
          <w:tcPr>
            <w:tcW w:w="5061" w:type="dxa"/>
            <w:noWrap/>
          </w:tcPr>
          <w:p w14:paraId="3F109A71" w14:textId="1129EE1D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собрание избирателей по месту работы</w:t>
            </w:r>
          </w:p>
        </w:tc>
        <w:tc>
          <w:tcPr>
            <w:tcW w:w="1843" w:type="dxa"/>
          </w:tcPr>
          <w:p w14:paraId="7B01A7B4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57CD0FB5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4EDCBA07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noWrap/>
          </w:tcPr>
          <w:p w14:paraId="04D98DE4" w14:textId="10A07CB2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Бочкарева Алевтина Афанасьевна</w:t>
            </w:r>
          </w:p>
        </w:tc>
        <w:tc>
          <w:tcPr>
            <w:tcW w:w="5061" w:type="dxa"/>
            <w:noWrap/>
          </w:tcPr>
          <w:p w14:paraId="29251429" w14:textId="55191828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политическая партия</w:t>
            </w:r>
            <w:r>
              <w:t xml:space="preserve"> </w:t>
            </w:r>
            <w:r w:rsidRPr="0067352F">
              <w:t>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843" w:type="dxa"/>
          </w:tcPr>
          <w:p w14:paraId="0E832271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6EE313DE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70E0779B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noWrap/>
          </w:tcPr>
          <w:p w14:paraId="6E5961E1" w14:textId="5D8C79FE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Горкунов Вячеслав Михайлович</w:t>
            </w:r>
          </w:p>
        </w:tc>
        <w:tc>
          <w:tcPr>
            <w:tcW w:w="5061" w:type="dxa"/>
            <w:noWrap/>
          </w:tcPr>
          <w:p w14:paraId="760CD638" w14:textId="47CB1608" w:rsidR="00FF41F8" w:rsidRPr="00992818" w:rsidRDefault="00FF41F8" w:rsidP="00FF41F8">
            <w:pPr>
              <w:rPr>
                <w:color w:val="000000"/>
                <w:sz w:val="24"/>
                <w:szCs w:val="24"/>
              </w:rPr>
            </w:pPr>
            <w:r w:rsidRPr="0067352F">
              <w:t>политическая партия</w:t>
            </w:r>
            <w:r>
              <w:t xml:space="preserve"> </w:t>
            </w:r>
            <w:r w:rsidRPr="0067352F">
              <w:t>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843" w:type="dxa"/>
          </w:tcPr>
          <w:p w14:paraId="65830852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2676B4D7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187E22F0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  <w:noWrap/>
          </w:tcPr>
          <w:p w14:paraId="3A0F0B42" w14:textId="7AF7ACB0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Губина Евгения Борисовна</w:t>
            </w:r>
          </w:p>
        </w:tc>
        <w:tc>
          <w:tcPr>
            <w:tcW w:w="5061" w:type="dxa"/>
            <w:noWrap/>
          </w:tcPr>
          <w:p w14:paraId="6E2FB40C" w14:textId="0AA8CB5C" w:rsidR="00FF41F8" w:rsidRPr="00992818" w:rsidRDefault="00FF41F8" w:rsidP="00FF41F8">
            <w:pPr>
              <w:rPr>
                <w:color w:val="000000"/>
                <w:sz w:val="24"/>
                <w:szCs w:val="24"/>
              </w:rPr>
            </w:pPr>
            <w:r w:rsidRPr="0067352F">
              <w:t>собрание избирателей по месту работы</w:t>
            </w:r>
          </w:p>
        </w:tc>
        <w:tc>
          <w:tcPr>
            <w:tcW w:w="1843" w:type="dxa"/>
          </w:tcPr>
          <w:p w14:paraId="371B1EBB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7ADB6473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33046BD5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  <w:noWrap/>
          </w:tcPr>
          <w:p w14:paraId="4BA9880B" w14:textId="088E3FCC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Деменева Анастасия Юрьевна</w:t>
            </w:r>
          </w:p>
        </w:tc>
        <w:tc>
          <w:tcPr>
            <w:tcW w:w="5061" w:type="dxa"/>
            <w:noWrap/>
          </w:tcPr>
          <w:p w14:paraId="41D4FAA4" w14:textId="54323180" w:rsidR="00FF41F8" w:rsidRPr="00992818" w:rsidRDefault="00FF41F8" w:rsidP="00FF41F8">
            <w:pPr>
              <w:rPr>
                <w:color w:val="000000"/>
                <w:sz w:val="24"/>
                <w:szCs w:val="24"/>
              </w:rPr>
            </w:pPr>
            <w:r w:rsidRPr="0067352F">
              <w:t>собрание избирателей по месту жительства</w:t>
            </w:r>
          </w:p>
        </w:tc>
        <w:tc>
          <w:tcPr>
            <w:tcW w:w="1843" w:type="dxa"/>
          </w:tcPr>
          <w:p w14:paraId="22A04DF5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40A2D79B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4DA995AC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  <w:noWrap/>
          </w:tcPr>
          <w:p w14:paraId="7DDFD819" w14:textId="24A1E4C7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Егоров Сергей Александрович</w:t>
            </w:r>
          </w:p>
        </w:tc>
        <w:tc>
          <w:tcPr>
            <w:tcW w:w="5061" w:type="dxa"/>
            <w:noWrap/>
          </w:tcPr>
          <w:p w14:paraId="0F723783" w14:textId="6545F4BE" w:rsidR="00FF41F8" w:rsidRPr="00992818" w:rsidRDefault="00FF41F8" w:rsidP="00FF41F8">
            <w:pPr>
              <w:rPr>
                <w:color w:val="000000"/>
                <w:sz w:val="24"/>
                <w:szCs w:val="24"/>
              </w:rPr>
            </w:pPr>
            <w:r w:rsidRPr="0067352F">
              <w:t>политическая партия</w:t>
            </w:r>
            <w:r>
              <w:t xml:space="preserve"> </w:t>
            </w:r>
            <w:r w:rsidRPr="0067352F">
              <w:t>Региональное отделение Социалистической политической партии СПРАВЕДЛИВАЯ РОССИЯ в Пермском крае</w:t>
            </w:r>
          </w:p>
        </w:tc>
        <w:tc>
          <w:tcPr>
            <w:tcW w:w="1843" w:type="dxa"/>
          </w:tcPr>
          <w:p w14:paraId="2BC85CF4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0A36C47A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42361C6A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noWrap/>
          </w:tcPr>
          <w:p w14:paraId="30ECF6CF" w14:textId="2EF87EA9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Калашникова Ольга Юрьевна</w:t>
            </w:r>
          </w:p>
        </w:tc>
        <w:tc>
          <w:tcPr>
            <w:tcW w:w="5061" w:type="dxa"/>
            <w:noWrap/>
          </w:tcPr>
          <w:p w14:paraId="0DC5370C" w14:textId="0E1FE826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собрание избирателей по месту работы</w:t>
            </w:r>
          </w:p>
        </w:tc>
        <w:tc>
          <w:tcPr>
            <w:tcW w:w="1843" w:type="dxa"/>
          </w:tcPr>
          <w:p w14:paraId="61DD84A6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7154A544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721C2C92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  <w:noWrap/>
          </w:tcPr>
          <w:p w14:paraId="3DE6DC58" w14:textId="7919A99B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Карташова Любовь Юрьевна</w:t>
            </w:r>
          </w:p>
        </w:tc>
        <w:tc>
          <w:tcPr>
            <w:tcW w:w="5061" w:type="dxa"/>
            <w:noWrap/>
          </w:tcPr>
          <w:p w14:paraId="5C9FE6D2" w14:textId="688C9B2A" w:rsidR="00FF41F8" w:rsidRPr="00992818" w:rsidRDefault="00FF41F8" w:rsidP="00FF41F8">
            <w:pPr>
              <w:rPr>
                <w:color w:val="000000"/>
                <w:sz w:val="24"/>
                <w:szCs w:val="24"/>
              </w:rPr>
            </w:pPr>
            <w:r w:rsidRPr="0067352F">
              <w:t>собрание избирателей по месту работы</w:t>
            </w:r>
          </w:p>
        </w:tc>
        <w:tc>
          <w:tcPr>
            <w:tcW w:w="1843" w:type="dxa"/>
          </w:tcPr>
          <w:p w14:paraId="7D66F1BC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44184756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5755182A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10</w:t>
            </w:r>
          </w:p>
        </w:tc>
        <w:tc>
          <w:tcPr>
            <w:tcW w:w="2976" w:type="dxa"/>
            <w:noWrap/>
          </w:tcPr>
          <w:p w14:paraId="768CE3D6" w14:textId="75297DD6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Кичигина Ирина Владимировна</w:t>
            </w:r>
          </w:p>
        </w:tc>
        <w:tc>
          <w:tcPr>
            <w:tcW w:w="5061" w:type="dxa"/>
            <w:noWrap/>
          </w:tcPr>
          <w:p w14:paraId="160D8E1E" w14:textId="664B5DC8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 xml:space="preserve">Региональная молодежная общественная организация </w:t>
            </w:r>
            <w:r>
              <w:t>«</w:t>
            </w:r>
            <w:r w:rsidRPr="0067352F">
              <w:t>Молодежные акторы Пермского края</w:t>
            </w:r>
            <w:r>
              <w:t>»</w:t>
            </w:r>
          </w:p>
        </w:tc>
        <w:tc>
          <w:tcPr>
            <w:tcW w:w="1843" w:type="dxa"/>
          </w:tcPr>
          <w:p w14:paraId="2111D4AA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4C88B2F3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72759651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976" w:type="dxa"/>
            <w:noWrap/>
          </w:tcPr>
          <w:p w14:paraId="241486BB" w14:textId="097FEF4B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Клыкова Екатерина Александровна</w:t>
            </w:r>
          </w:p>
        </w:tc>
        <w:tc>
          <w:tcPr>
            <w:tcW w:w="5061" w:type="dxa"/>
            <w:noWrap/>
          </w:tcPr>
          <w:p w14:paraId="42817D97" w14:textId="4157AC29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 xml:space="preserve">Пермская Региональная общественная организация </w:t>
            </w:r>
            <w:r>
              <w:t>«</w:t>
            </w:r>
            <w:r w:rsidRPr="0067352F">
              <w:t>Студенческие сельскохозяйственные отряды</w:t>
            </w:r>
            <w:r>
              <w:t>»</w:t>
            </w:r>
          </w:p>
        </w:tc>
        <w:tc>
          <w:tcPr>
            <w:tcW w:w="1843" w:type="dxa"/>
          </w:tcPr>
          <w:p w14:paraId="7CBBD288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13B7D8A1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334604BF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12</w:t>
            </w:r>
          </w:p>
        </w:tc>
        <w:tc>
          <w:tcPr>
            <w:tcW w:w="2976" w:type="dxa"/>
            <w:noWrap/>
          </w:tcPr>
          <w:p w14:paraId="2030DF84" w14:textId="3A2F8414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Леонтьева Диана Сергеевна</w:t>
            </w:r>
          </w:p>
        </w:tc>
        <w:tc>
          <w:tcPr>
            <w:tcW w:w="5061" w:type="dxa"/>
            <w:noWrap/>
          </w:tcPr>
          <w:p w14:paraId="0DFB936A" w14:textId="4BEAC5FC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собрание избирателей по месту работы</w:t>
            </w:r>
          </w:p>
        </w:tc>
        <w:tc>
          <w:tcPr>
            <w:tcW w:w="1843" w:type="dxa"/>
          </w:tcPr>
          <w:p w14:paraId="0752EF6D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09BAA0E7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0EFE5C87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13</w:t>
            </w:r>
          </w:p>
        </w:tc>
        <w:tc>
          <w:tcPr>
            <w:tcW w:w="2976" w:type="dxa"/>
            <w:noWrap/>
          </w:tcPr>
          <w:p w14:paraId="4F3057D2" w14:textId="08BA42C5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Минченко Екатерина Викторовна</w:t>
            </w:r>
          </w:p>
        </w:tc>
        <w:tc>
          <w:tcPr>
            <w:tcW w:w="5061" w:type="dxa"/>
            <w:noWrap/>
          </w:tcPr>
          <w:p w14:paraId="0CA5F6A6" w14:textId="7CA78FD5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 xml:space="preserve">Пермское региональное отделение Молодежной общероссийской общественной организации </w:t>
            </w:r>
            <w:r>
              <w:t>«</w:t>
            </w:r>
            <w:r w:rsidRPr="0067352F">
              <w:t>Российские Студенческие Отряды</w:t>
            </w:r>
            <w:r>
              <w:t>»</w:t>
            </w:r>
          </w:p>
        </w:tc>
        <w:tc>
          <w:tcPr>
            <w:tcW w:w="1843" w:type="dxa"/>
          </w:tcPr>
          <w:p w14:paraId="55F3EC3C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2E009959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57BB6EFF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14</w:t>
            </w:r>
          </w:p>
        </w:tc>
        <w:tc>
          <w:tcPr>
            <w:tcW w:w="2976" w:type="dxa"/>
            <w:noWrap/>
          </w:tcPr>
          <w:p w14:paraId="4C9E0580" w14:textId="59EF91DD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Никулин Пётр Михайлович</w:t>
            </w:r>
          </w:p>
        </w:tc>
        <w:tc>
          <w:tcPr>
            <w:tcW w:w="5061" w:type="dxa"/>
            <w:noWrap/>
          </w:tcPr>
          <w:p w14:paraId="6545E9AC" w14:textId="56BBB2C3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собрание избирателей по месту работы</w:t>
            </w:r>
          </w:p>
        </w:tc>
        <w:tc>
          <w:tcPr>
            <w:tcW w:w="1843" w:type="dxa"/>
          </w:tcPr>
          <w:p w14:paraId="46225416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3C961BC8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6807BE80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15</w:t>
            </w:r>
          </w:p>
        </w:tc>
        <w:tc>
          <w:tcPr>
            <w:tcW w:w="2976" w:type="dxa"/>
            <w:noWrap/>
          </w:tcPr>
          <w:p w14:paraId="0C24262B" w14:textId="79C5B6C2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Ошмарина Екатерина Владимировна</w:t>
            </w:r>
          </w:p>
        </w:tc>
        <w:tc>
          <w:tcPr>
            <w:tcW w:w="5061" w:type="dxa"/>
            <w:noWrap/>
          </w:tcPr>
          <w:p w14:paraId="61D90826" w14:textId="59087B71" w:rsidR="00FF41F8" w:rsidRPr="00992818" w:rsidRDefault="00FF41F8" w:rsidP="00FF41F8">
            <w:pPr>
              <w:rPr>
                <w:color w:val="000000"/>
                <w:sz w:val="24"/>
                <w:szCs w:val="24"/>
              </w:rPr>
            </w:pPr>
            <w:r w:rsidRPr="0067352F">
              <w:t>политическая партия</w:t>
            </w:r>
            <w:r>
              <w:t xml:space="preserve"> </w:t>
            </w:r>
            <w:r w:rsidRPr="0067352F">
              <w:t>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843" w:type="dxa"/>
          </w:tcPr>
          <w:p w14:paraId="5E1A9369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4575A4D9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65B48C10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  <w:noWrap/>
          </w:tcPr>
          <w:p w14:paraId="5A6E3BCB" w14:textId="12797A35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Першина Елена Николаевна</w:t>
            </w:r>
          </w:p>
        </w:tc>
        <w:tc>
          <w:tcPr>
            <w:tcW w:w="5061" w:type="dxa"/>
            <w:noWrap/>
          </w:tcPr>
          <w:p w14:paraId="51F8CFDC" w14:textId="5951FAD9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собрание избирателей по месту работы</w:t>
            </w:r>
          </w:p>
        </w:tc>
        <w:tc>
          <w:tcPr>
            <w:tcW w:w="1843" w:type="dxa"/>
          </w:tcPr>
          <w:p w14:paraId="514B0117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5E60E776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4D41FC56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  <w:noWrap/>
          </w:tcPr>
          <w:p w14:paraId="777A5178" w14:textId="39114E7E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Садкова Елена Анатольевна</w:t>
            </w:r>
          </w:p>
        </w:tc>
        <w:tc>
          <w:tcPr>
            <w:tcW w:w="5061" w:type="dxa"/>
            <w:noWrap/>
          </w:tcPr>
          <w:p w14:paraId="2A946DD1" w14:textId="7D609554" w:rsidR="00FF41F8" w:rsidRPr="00992818" w:rsidRDefault="00FF41F8" w:rsidP="00FF41F8">
            <w:pPr>
              <w:rPr>
                <w:color w:val="000000"/>
                <w:sz w:val="24"/>
                <w:szCs w:val="24"/>
              </w:rPr>
            </w:pPr>
            <w:r w:rsidRPr="0067352F">
              <w:t xml:space="preserve">Пермская Региональная общественная организация </w:t>
            </w:r>
            <w:r>
              <w:t>«</w:t>
            </w:r>
            <w:r w:rsidRPr="0067352F">
              <w:t>Студенческие сельскохозяйственные отряды</w:t>
            </w:r>
            <w:r>
              <w:t>»</w:t>
            </w:r>
          </w:p>
        </w:tc>
        <w:tc>
          <w:tcPr>
            <w:tcW w:w="1843" w:type="dxa"/>
          </w:tcPr>
          <w:p w14:paraId="1B45C345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51BA5C2B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469C78F3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noWrap/>
          </w:tcPr>
          <w:p w14:paraId="7BD8EF5F" w14:textId="730F6067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Соколова Анна Дмитриевна</w:t>
            </w:r>
          </w:p>
        </w:tc>
        <w:tc>
          <w:tcPr>
            <w:tcW w:w="5061" w:type="dxa"/>
            <w:noWrap/>
          </w:tcPr>
          <w:p w14:paraId="4C63FB55" w14:textId="2FF23FA9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собрание избирателей по месту жительства</w:t>
            </w:r>
          </w:p>
        </w:tc>
        <w:tc>
          <w:tcPr>
            <w:tcW w:w="1843" w:type="dxa"/>
          </w:tcPr>
          <w:p w14:paraId="32ADD468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63EBF57C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756EB4E9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976" w:type="dxa"/>
            <w:noWrap/>
          </w:tcPr>
          <w:p w14:paraId="331F3FF0" w14:textId="7B811420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Устюжанцев Артём Андреевич</w:t>
            </w:r>
          </w:p>
        </w:tc>
        <w:tc>
          <w:tcPr>
            <w:tcW w:w="5061" w:type="dxa"/>
            <w:noWrap/>
          </w:tcPr>
          <w:p w14:paraId="50E4A63D" w14:textId="21EE18BF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собрание избирателей по месту учебы</w:t>
            </w:r>
          </w:p>
        </w:tc>
        <w:tc>
          <w:tcPr>
            <w:tcW w:w="1843" w:type="dxa"/>
          </w:tcPr>
          <w:p w14:paraId="6ECA5A02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461DA87F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6E359280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976" w:type="dxa"/>
            <w:noWrap/>
          </w:tcPr>
          <w:p w14:paraId="18422D64" w14:textId="46381A73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Чиркова Ольга Валерьевна</w:t>
            </w:r>
          </w:p>
        </w:tc>
        <w:tc>
          <w:tcPr>
            <w:tcW w:w="5061" w:type="dxa"/>
            <w:noWrap/>
          </w:tcPr>
          <w:p w14:paraId="3DD41697" w14:textId="357480A8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политическая партия</w:t>
            </w:r>
            <w:r>
              <w:t xml:space="preserve"> </w:t>
            </w:r>
            <w:r w:rsidRPr="0067352F">
              <w:t>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843" w:type="dxa"/>
          </w:tcPr>
          <w:p w14:paraId="0C7380B7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FF41F8" w:rsidRPr="0045216C" w14:paraId="219A0BEB" w14:textId="77777777" w:rsidTr="00FF41F8">
        <w:trPr>
          <w:cantSplit/>
          <w:trHeight w:val="300"/>
        </w:trPr>
        <w:tc>
          <w:tcPr>
            <w:tcW w:w="589" w:type="dxa"/>
            <w:noWrap/>
            <w:hideMark/>
          </w:tcPr>
          <w:p w14:paraId="7AD5FCEE" w14:textId="77777777" w:rsidR="00FF41F8" w:rsidRPr="00992818" w:rsidRDefault="00FF41F8" w:rsidP="00FF41F8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noWrap/>
          </w:tcPr>
          <w:p w14:paraId="7E552CC5" w14:textId="5CF346A6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Шакирова Мария Борисовна</w:t>
            </w:r>
          </w:p>
        </w:tc>
        <w:tc>
          <w:tcPr>
            <w:tcW w:w="5061" w:type="dxa"/>
            <w:noWrap/>
          </w:tcPr>
          <w:p w14:paraId="24A37A94" w14:textId="7BEA442A" w:rsidR="00FF41F8" w:rsidRPr="00992818" w:rsidRDefault="00FF41F8" w:rsidP="00FF41F8">
            <w:pPr>
              <w:rPr>
                <w:sz w:val="24"/>
                <w:szCs w:val="24"/>
              </w:rPr>
            </w:pPr>
            <w:r w:rsidRPr="0067352F">
              <w:t>собрание избирателей по месту работы</w:t>
            </w:r>
          </w:p>
        </w:tc>
        <w:tc>
          <w:tcPr>
            <w:tcW w:w="1843" w:type="dxa"/>
          </w:tcPr>
          <w:p w14:paraId="2EA240BB" w14:textId="77777777" w:rsidR="00FF41F8" w:rsidRPr="00B800CF" w:rsidRDefault="00FF41F8" w:rsidP="00FF41F8">
            <w:pPr>
              <w:rPr>
                <w:color w:val="000000"/>
                <w:sz w:val="24"/>
                <w:szCs w:val="24"/>
              </w:rPr>
            </w:pPr>
          </w:p>
        </w:tc>
      </w:tr>
      <w:tr w:rsidR="00353AF1" w:rsidRPr="0045216C" w14:paraId="2E47CD3A" w14:textId="77777777" w:rsidTr="00FF41F8">
        <w:trPr>
          <w:cantSplit/>
          <w:trHeight w:val="300"/>
        </w:trPr>
        <w:tc>
          <w:tcPr>
            <w:tcW w:w="589" w:type="dxa"/>
            <w:noWrap/>
          </w:tcPr>
          <w:p w14:paraId="35B190AF" w14:textId="4D591802" w:rsidR="00353AF1" w:rsidRPr="00992818" w:rsidRDefault="00353AF1" w:rsidP="00FF41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976" w:type="dxa"/>
            <w:noWrap/>
          </w:tcPr>
          <w:p w14:paraId="780863A3" w14:textId="6E5E96A4" w:rsidR="00353AF1" w:rsidRPr="0067352F" w:rsidRDefault="00353AF1" w:rsidP="00FF41F8">
            <w:r w:rsidRPr="00353AF1">
              <w:t>Амосов Евгений Александрович</w:t>
            </w:r>
          </w:p>
        </w:tc>
        <w:tc>
          <w:tcPr>
            <w:tcW w:w="5061" w:type="dxa"/>
            <w:noWrap/>
          </w:tcPr>
          <w:p w14:paraId="74E34ACA" w14:textId="33BFB22D" w:rsidR="00353AF1" w:rsidRPr="0067352F" w:rsidRDefault="00353AF1" w:rsidP="00FF41F8">
            <w:r w:rsidRPr="00353AF1">
              <w:t>политическая партия 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843" w:type="dxa"/>
          </w:tcPr>
          <w:p w14:paraId="4EB91AD9" w14:textId="77777777" w:rsidR="00353AF1" w:rsidRPr="00B800CF" w:rsidRDefault="00353AF1" w:rsidP="00FF41F8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18E1EF5C" w14:textId="77777777" w:rsidR="00525A05" w:rsidRPr="003012C6" w:rsidRDefault="00116EE2" w:rsidP="00116EE2">
      <w:pPr>
        <w:tabs>
          <w:tab w:val="left" w:pos="5175"/>
        </w:tabs>
      </w:pPr>
      <w:r>
        <w:tab/>
      </w:r>
    </w:p>
    <w:sectPr w:rsidR="00525A05" w:rsidRPr="003012C6" w:rsidSect="00B800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567" w:right="851" w:bottom="1134" w:left="1701" w:header="284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2AB3D" w14:textId="77777777" w:rsidR="001D2CC6" w:rsidRDefault="001D2CC6">
      <w:r>
        <w:separator/>
      </w:r>
    </w:p>
  </w:endnote>
  <w:endnote w:type="continuationSeparator" w:id="0">
    <w:p w14:paraId="7404E471" w14:textId="77777777" w:rsidR="001D2CC6" w:rsidRDefault="001D2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7AD3A" w14:textId="77777777" w:rsidR="0043646E" w:rsidRDefault="0043646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62D4D21" w14:textId="77777777" w:rsidR="0043646E" w:rsidRDefault="0043646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29754"/>
      <w:docPartObj>
        <w:docPartGallery w:val="Page Numbers (Bottom of Page)"/>
        <w:docPartUnique/>
      </w:docPartObj>
    </w:sdtPr>
    <w:sdtEndPr/>
    <w:sdtContent>
      <w:p w14:paraId="3674450E" w14:textId="77777777" w:rsidR="00844515" w:rsidRDefault="005B1FC3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589F996" w14:textId="77777777" w:rsidR="0043646E" w:rsidRDefault="0043646E">
    <w:pPr>
      <w:pStyle w:val="a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F7B87" w14:textId="77777777" w:rsidR="001D2CC6" w:rsidRDefault="001D2CC6">
      <w:r>
        <w:separator/>
      </w:r>
    </w:p>
  </w:footnote>
  <w:footnote w:type="continuationSeparator" w:id="0">
    <w:p w14:paraId="1077405E" w14:textId="77777777" w:rsidR="001D2CC6" w:rsidRDefault="001D2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C9B42" w14:textId="77777777" w:rsidR="0043646E" w:rsidRDefault="00131D20">
    <w:pPr>
      <w:framePr w:wrap="around" w:vAnchor="text" w:hAnchor="margin" w:xAlign="center" w:y="1"/>
    </w:pPr>
    <w:r>
      <w:fldChar w:fldCharType="begin"/>
    </w:r>
    <w:r w:rsidR="0043646E">
      <w:instrText xml:space="preserve">PAGE  </w:instrText>
    </w:r>
    <w:r>
      <w:fldChar w:fldCharType="end"/>
    </w:r>
  </w:p>
  <w:p w14:paraId="286CFF55" w14:textId="77777777" w:rsidR="0043646E" w:rsidRDefault="004364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675A7" w14:textId="77777777" w:rsidR="0043646E" w:rsidRDefault="0043646E">
    <w:pPr>
      <w:framePr w:wrap="around" w:vAnchor="text" w:hAnchor="margin" w:xAlign="center" w:y="1"/>
    </w:pPr>
  </w:p>
  <w:p w14:paraId="5CEC5F42" w14:textId="77777777" w:rsidR="0043646E" w:rsidRDefault="0043646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43646E" w14:paraId="76243B3F" w14:textId="77777777" w:rsidTr="0043646E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0F5860B" w14:textId="77777777" w:rsidR="0043646E" w:rsidRDefault="0043646E" w:rsidP="0043646E">
          <w:pPr>
            <w:pStyle w:val="a6"/>
            <w:spacing w:after="0" w:line="240" w:lineRule="auto"/>
            <w:jc w:val="center"/>
          </w:pPr>
        </w:p>
      </w:tc>
    </w:tr>
    <w:tr w:rsidR="0043646E" w14:paraId="68CBD559" w14:textId="77777777" w:rsidTr="0043646E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701C543" w14:textId="77777777" w:rsidR="0043646E" w:rsidRPr="00503550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49F99267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067244F3" w14:textId="77777777" w:rsidR="0043646E" w:rsidRPr="0076064B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43646E" w14:paraId="08EA952A" w14:textId="77777777" w:rsidTr="0043646E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EC4A493" w14:textId="77777777" w:rsidR="0043646E" w:rsidRPr="003A6659" w:rsidRDefault="0043646E" w:rsidP="0043646E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43646E" w14:paraId="5E9CABB5" w14:textId="77777777" w:rsidTr="0043646E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A69262E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1EEA75D9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3B7D615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43646E" w14:paraId="769EE349" w14:textId="77777777" w:rsidTr="0043646E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B7434EB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41EE001" w14:textId="77777777" w:rsidR="0043646E" w:rsidRPr="00997B87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F846EE3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43646E" w14:paraId="4E7B8E66" w14:textId="77777777" w:rsidTr="0043646E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8826C24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43646E" w:rsidRPr="00FA51BE" w14:paraId="1F226A74" w14:textId="77777777" w:rsidTr="0043646E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512B96A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A6019F5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03D0AEFD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77D5D15C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60CDB220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4E3771A1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400F1EEE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065A9D64" w14:textId="77777777" w:rsidR="0043646E" w:rsidRDefault="004364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FA6563B"/>
    <w:multiLevelType w:val="hybridMultilevel"/>
    <w:tmpl w:val="CB1A1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A516D4C"/>
    <w:multiLevelType w:val="hybridMultilevel"/>
    <w:tmpl w:val="8BA48D26"/>
    <w:lvl w:ilvl="0" w:tplc="6040DCA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4057030">
    <w:abstractNumId w:val="0"/>
  </w:num>
  <w:num w:numId="2" w16cid:durableId="350494754">
    <w:abstractNumId w:val="4"/>
  </w:num>
  <w:num w:numId="3" w16cid:durableId="1150319980">
    <w:abstractNumId w:val="6"/>
  </w:num>
  <w:num w:numId="4" w16cid:durableId="873033388">
    <w:abstractNumId w:val="2"/>
  </w:num>
  <w:num w:numId="5" w16cid:durableId="624317483">
    <w:abstractNumId w:val="5"/>
  </w:num>
  <w:num w:numId="6" w16cid:durableId="1713186301">
    <w:abstractNumId w:val="3"/>
  </w:num>
  <w:num w:numId="7" w16cid:durableId="2132089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27CB"/>
    <w:rsid w:val="000137D7"/>
    <w:rsid w:val="00026DD1"/>
    <w:rsid w:val="00035ABC"/>
    <w:rsid w:val="00051066"/>
    <w:rsid w:val="00066B1B"/>
    <w:rsid w:val="00084A70"/>
    <w:rsid w:val="0008554F"/>
    <w:rsid w:val="00085DCE"/>
    <w:rsid w:val="000B4A0E"/>
    <w:rsid w:val="000B6BCD"/>
    <w:rsid w:val="000C44C5"/>
    <w:rsid w:val="000D75F1"/>
    <w:rsid w:val="00116EE2"/>
    <w:rsid w:val="001243E3"/>
    <w:rsid w:val="00125315"/>
    <w:rsid w:val="00131D20"/>
    <w:rsid w:val="00137595"/>
    <w:rsid w:val="00164218"/>
    <w:rsid w:val="0017083F"/>
    <w:rsid w:val="00170D09"/>
    <w:rsid w:val="001C1272"/>
    <w:rsid w:val="001D2314"/>
    <w:rsid w:val="001D2CC6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C2A72"/>
    <w:rsid w:val="003012C6"/>
    <w:rsid w:val="00303589"/>
    <w:rsid w:val="00323621"/>
    <w:rsid w:val="00327FD3"/>
    <w:rsid w:val="00330D6B"/>
    <w:rsid w:val="00331EFD"/>
    <w:rsid w:val="00353AF1"/>
    <w:rsid w:val="00380407"/>
    <w:rsid w:val="00382EC6"/>
    <w:rsid w:val="00385F5E"/>
    <w:rsid w:val="003947DE"/>
    <w:rsid w:val="00396177"/>
    <w:rsid w:val="003E7736"/>
    <w:rsid w:val="00427FDE"/>
    <w:rsid w:val="0043646E"/>
    <w:rsid w:val="00445E70"/>
    <w:rsid w:val="00481314"/>
    <w:rsid w:val="004B052C"/>
    <w:rsid w:val="004C1BC7"/>
    <w:rsid w:val="004E0428"/>
    <w:rsid w:val="00512D15"/>
    <w:rsid w:val="0052526F"/>
    <w:rsid w:val="00525A05"/>
    <w:rsid w:val="005522B1"/>
    <w:rsid w:val="005607E2"/>
    <w:rsid w:val="00586421"/>
    <w:rsid w:val="0058674F"/>
    <w:rsid w:val="00590911"/>
    <w:rsid w:val="005B1FC3"/>
    <w:rsid w:val="005B707B"/>
    <w:rsid w:val="006033B3"/>
    <w:rsid w:val="006304A1"/>
    <w:rsid w:val="0068550C"/>
    <w:rsid w:val="00695EF5"/>
    <w:rsid w:val="00696C01"/>
    <w:rsid w:val="00697FD5"/>
    <w:rsid w:val="006A2C0F"/>
    <w:rsid w:val="006C04CD"/>
    <w:rsid w:val="006C63A6"/>
    <w:rsid w:val="006F01F2"/>
    <w:rsid w:val="00704AE7"/>
    <w:rsid w:val="00743020"/>
    <w:rsid w:val="00756AB6"/>
    <w:rsid w:val="00761140"/>
    <w:rsid w:val="00767633"/>
    <w:rsid w:val="00770BB1"/>
    <w:rsid w:val="007D3022"/>
    <w:rsid w:val="00813760"/>
    <w:rsid w:val="008166A3"/>
    <w:rsid w:val="00844515"/>
    <w:rsid w:val="00856384"/>
    <w:rsid w:val="00873008"/>
    <w:rsid w:val="00884598"/>
    <w:rsid w:val="008858AC"/>
    <w:rsid w:val="00887EF5"/>
    <w:rsid w:val="008A3A41"/>
    <w:rsid w:val="008A55DC"/>
    <w:rsid w:val="008D0E90"/>
    <w:rsid w:val="00911625"/>
    <w:rsid w:val="00923F28"/>
    <w:rsid w:val="00935D06"/>
    <w:rsid w:val="009433C6"/>
    <w:rsid w:val="009442D1"/>
    <w:rsid w:val="00955278"/>
    <w:rsid w:val="00971466"/>
    <w:rsid w:val="00975170"/>
    <w:rsid w:val="00980235"/>
    <w:rsid w:val="0098543F"/>
    <w:rsid w:val="00992818"/>
    <w:rsid w:val="0099460C"/>
    <w:rsid w:val="009C1E3A"/>
    <w:rsid w:val="009C3E56"/>
    <w:rsid w:val="00A17511"/>
    <w:rsid w:val="00A354F7"/>
    <w:rsid w:val="00A45148"/>
    <w:rsid w:val="00A456D5"/>
    <w:rsid w:val="00A4660B"/>
    <w:rsid w:val="00A67D26"/>
    <w:rsid w:val="00A777DB"/>
    <w:rsid w:val="00B06EF1"/>
    <w:rsid w:val="00B1160A"/>
    <w:rsid w:val="00B11B42"/>
    <w:rsid w:val="00B237E4"/>
    <w:rsid w:val="00B71A6B"/>
    <w:rsid w:val="00B74C83"/>
    <w:rsid w:val="00B800CF"/>
    <w:rsid w:val="00B86D80"/>
    <w:rsid w:val="00B93F71"/>
    <w:rsid w:val="00BA65BE"/>
    <w:rsid w:val="00BA7FB1"/>
    <w:rsid w:val="00BB4BEE"/>
    <w:rsid w:val="00BB6B02"/>
    <w:rsid w:val="00BD1C02"/>
    <w:rsid w:val="00BE3083"/>
    <w:rsid w:val="00BF0A13"/>
    <w:rsid w:val="00C024E7"/>
    <w:rsid w:val="00C11D9E"/>
    <w:rsid w:val="00C77BFA"/>
    <w:rsid w:val="00C95C36"/>
    <w:rsid w:val="00CA6A70"/>
    <w:rsid w:val="00CB3840"/>
    <w:rsid w:val="00CC2B8D"/>
    <w:rsid w:val="00CC46BF"/>
    <w:rsid w:val="00CD1278"/>
    <w:rsid w:val="00D125D0"/>
    <w:rsid w:val="00D471DE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92CAE"/>
    <w:rsid w:val="00E947C2"/>
    <w:rsid w:val="00EA674A"/>
    <w:rsid w:val="00EB595B"/>
    <w:rsid w:val="00EF7319"/>
    <w:rsid w:val="00F3437B"/>
    <w:rsid w:val="00F3441E"/>
    <w:rsid w:val="00F434AA"/>
    <w:rsid w:val="00F65D7F"/>
    <w:rsid w:val="00F8420C"/>
    <w:rsid w:val="00FD0E8F"/>
    <w:rsid w:val="00FD4B74"/>
    <w:rsid w:val="00FF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73909C38"/>
  <w15:docId w15:val="{0A2192FE-D595-4DE4-80F0-5005C2551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link w:val="ab"/>
    <w:uiPriority w:val="99"/>
    <w:rsid w:val="000C44C5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d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"/>
    <w:rsid w:val="000C44C5"/>
    <w:pPr>
      <w:ind w:left="4252"/>
    </w:pPr>
  </w:style>
  <w:style w:type="character" w:styleId="af3">
    <w:name w:val="page number"/>
    <w:basedOn w:val="a0"/>
    <w:rsid w:val="000C44C5"/>
  </w:style>
  <w:style w:type="paragraph" w:styleId="af4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5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styleId="3">
    <w:name w:val="Body Text 3"/>
    <w:basedOn w:val="a"/>
    <w:link w:val="30"/>
    <w:rsid w:val="0043646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3646E"/>
    <w:rPr>
      <w:sz w:val="16"/>
      <w:szCs w:val="16"/>
    </w:rPr>
  </w:style>
  <w:style w:type="paragraph" w:customStyle="1" w:styleId="Oaeno14-15">
    <w:name w:val="Oaeno14-15"/>
    <w:basedOn w:val="a"/>
    <w:rsid w:val="0043646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</w:style>
  <w:style w:type="character" w:customStyle="1" w:styleId="ab">
    <w:name w:val="Нижний колонтитул Знак"/>
    <w:basedOn w:val="a0"/>
    <w:link w:val="aa"/>
    <w:uiPriority w:val="99"/>
    <w:rsid w:val="00844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13</TotalTime>
  <Pages>3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8</cp:revision>
  <cp:lastPrinted>2025-02-24T13:03:00Z</cp:lastPrinted>
  <dcterms:created xsi:type="dcterms:W3CDTF">2026-03-24T06:02:00Z</dcterms:created>
  <dcterms:modified xsi:type="dcterms:W3CDTF">2026-08-07T06:45:00Z</dcterms:modified>
</cp:coreProperties>
</file>