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6ED31" w14:textId="77777777" w:rsidR="00385F5E" w:rsidRPr="00697FD5" w:rsidRDefault="00AB4AEE" w:rsidP="00170D09">
      <w:pPr>
        <w:pStyle w:val="a6"/>
        <w:spacing w:after="0" w:line="240" w:lineRule="auto"/>
        <w:ind w:right="5102"/>
      </w:pPr>
      <w:r>
        <w:rPr>
          <w:noProof/>
        </w:rPr>
        <w:pict w14:anchorId="4B892547"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85.1pt;width:456.45pt;height:78.2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" filled="f" stroked="f">
            <v:textbox inset="0,0,0,0">
              <w:txbxContent>
                <w:p w14:paraId="177B99AD" w14:textId="77777777" w:rsidR="00933618" w:rsidRDefault="00035DAD" w:rsidP="00595E6B">
                  <w:pPr>
                    <w:jc w:val="center"/>
                    <w:rPr>
                      <w:b/>
                      <w:szCs w:val="28"/>
                    </w:rPr>
                  </w:pPr>
                  <w:r w:rsidRPr="00C07DE5">
                    <w:rPr>
                      <w:b/>
                      <w:szCs w:val="28"/>
                    </w:rPr>
                    <w:t xml:space="preserve">О досрочном прекращении полномочий члена участковой избирательной комиссии с правом решающего голоса избирательного участка </w:t>
                  </w:r>
                </w:p>
                <w:p w14:paraId="57485B9B" w14:textId="1DBC7FB3" w:rsidR="00C07DE5" w:rsidRDefault="00035DAD" w:rsidP="00595E6B">
                  <w:pPr>
                    <w:jc w:val="center"/>
                  </w:pPr>
                  <w:r w:rsidRPr="00C07DE5">
                    <w:rPr>
                      <w:b/>
                      <w:szCs w:val="28"/>
                    </w:rPr>
                    <w:t>№</w:t>
                  </w:r>
                  <w:bookmarkStart w:id="0" w:name="_Hlk234758211"/>
                  <w:bookmarkStart w:id="1" w:name="_Hlk234758212"/>
                  <w:r w:rsidR="00595E6B">
                    <w:rPr>
                      <w:b/>
                      <w:szCs w:val="28"/>
                    </w:rPr>
                    <w:t xml:space="preserve"> 30</w:t>
                  </w:r>
                  <w:r w:rsidR="00AB4AEE">
                    <w:rPr>
                      <w:b/>
                      <w:szCs w:val="28"/>
                    </w:rPr>
                    <w:t>45</w:t>
                  </w:r>
                  <w:r w:rsidR="00595E6B">
                    <w:rPr>
                      <w:b/>
                      <w:szCs w:val="28"/>
                    </w:rPr>
                    <w:t xml:space="preserve"> </w:t>
                  </w:r>
                  <w:bookmarkEnd w:id="0"/>
                  <w:bookmarkEnd w:id="1"/>
                  <w:r w:rsidR="00AB4AEE" w:rsidRPr="00AB4AEE">
                    <w:rPr>
                      <w:b/>
                      <w:szCs w:val="28"/>
                    </w:rPr>
                    <w:t>Винокуров</w:t>
                  </w:r>
                  <w:r w:rsidR="00AB4AEE">
                    <w:rPr>
                      <w:b/>
                      <w:szCs w:val="28"/>
                    </w:rPr>
                    <w:t xml:space="preserve">ой </w:t>
                  </w:r>
                  <w:r w:rsidR="00AB4AEE" w:rsidRPr="00AB4AEE">
                    <w:rPr>
                      <w:b/>
                      <w:szCs w:val="28"/>
                    </w:rPr>
                    <w:t>Мари</w:t>
                  </w:r>
                  <w:r w:rsidR="00AB4AEE">
                    <w:rPr>
                      <w:b/>
                      <w:szCs w:val="28"/>
                    </w:rPr>
                    <w:t>и</w:t>
                  </w:r>
                  <w:r w:rsidR="00AB4AEE" w:rsidRPr="00AB4AEE">
                    <w:rPr>
                      <w:b/>
                      <w:szCs w:val="28"/>
                    </w:rPr>
                    <w:t xml:space="preserve"> Владимировн</w:t>
                  </w:r>
                  <w:r w:rsidR="00AB4AEE">
                    <w:rPr>
                      <w:b/>
                      <w:szCs w:val="28"/>
                    </w:rPr>
                    <w:t>ы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6768009D"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" filled="f" stroked="f">
            <v:textbox inset="0,0,0,0">
              <w:txbxContent>
                <w:p w14:paraId="729F1D8C" w14:textId="118C184D" w:rsidR="00035DAD" w:rsidRPr="00512D15" w:rsidRDefault="00933618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  <w:r w:rsidR="00AB4AEE">
                    <w:rPr>
                      <w:sz w:val="24"/>
                      <w:szCs w:val="24"/>
                    </w:rPr>
                    <w:t>2</w:t>
                  </w:r>
                  <w:r w:rsidR="00595E6B">
                    <w:rPr>
                      <w:sz w:val="24"/>
                      <w:szCs w:val="24"/>
                    </w:rPr>
                    <w:t>.08</w:t>
                  </w:r>
                  <w:r w:rsidR="00B57D3B">
                    <w:rPr>
                      <w:sz w:val="24"/>
                      <w:szCs w:val="24"/>
                    </w:rPr>
                    <w:t>.2026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1BEC6F7D"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" filled="f" stroked="f">
            <v:textbox inset="0,0,0,0">
              <w:txbxContent>
                <w:p w14:paraId="1B45540B" w14:textId="300D5003" w:rsidR="00035DAD" w:rsidRPr="00512D15" w:rsidRDefault="00AB4AEE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90</w:t>
                  </w:r>
                  <w:r w:rsidR="00035DAD">
                    <w:rPr>
                      <w:sz w:val="24"/>
                      <w:szCs w:val="24"/>
                    </w:rPr>
                    <w:t>/0</w:t>
                  </w:r>
                  <w:r>
                    <w:rPr>
                      <w:sz w:val="24"/>
                      <w:szCs w:val="24"/>
                    </w:rPr>
                    <w:t>3</w:t>
                  </w:r>
                  <w:r w:rsidR="00035DAD">
                    <w:rPr>
                      <w:sz w:val="24"/>
                      <w:szCs w:val="24"/>
                    </w:rPr>
                    <w:t>-</w:t>
                  </w:r>
                  <w:r w:rsidR="002631A6">
                    <w:rPr>
                      <w:sz w:val="24"/>
                      <w:szCs w:val="24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</w:p>
    <w:p w14:paraId="75F63CED" w14:textId="77777777" w:rsidR="00D125D0" w:rsidRDefault="00D125D0" w:rsidP="00DE4F23">
      <w:pPr>
        <w:pStyle w:val="a7"/>
        <w:spacing w:line="360" w:lineRule="auto"/>
        <w:ind w:firstLine="0"/>
      </w:pPr>
    </w:p>
    <w:p w14:paraId="028C3EEC" w14:textId="77777777" w:rsidR="00AC47D8" w:rsidRDefault="00AC47D8" w:rsidP="00DE4F23">
      <w:pPr>
        <w:pStyle w:val="a7"/>
        <w:spacing w:line="360" w:lineRule="auto"/>
        <w:ind w:firstLine="0"/>
      </w:pPr>
    </w:p>
    <w:p w14:paraId="3E3BC6F5" w14:textId="0558DABC" w:rsidR="00D125D0" w:rsidRPr="00FA0EB8" w:rsidRDefault="00B57D3B" w:rsidP="002E4FA9">
      <w:pPr>
        <w:ind w:firstLine="720"/>
        <w:jc w:val="both"/>
        <w:rPr>
          <w:color w:val="000000"/>
          <w:szCs w:val="28"/>
        </w:rPr>
      </w:pPr>
      <w:r>
        <w:rPr>
          <w:sz w:val="24"/>
          <w:szCs w:val="24"/>
        </w:rPr>
        <w:t xml:space="preserve"> </w:t>
      </w:r>
      <w:r w:rsidR="0001223A" w:rsidRPr="00FA0EB8">
        <w:rPr>
          <w:szCs w:val="28"/>
        </w:rPr>
        <w:t xml:space="preserve">На основании пункта а) </w:t>
      </w:r>
      <w:r w:rsidR="00682780" w:rsidRPr="00FA0EB8">
        <w:rPr>
          <w:szCs w:val="28"/>
        </w:rPr>
        <w:t>части</w:t>
      </w:r>
      <w:r w:rsidR="00537DA8" w:rsidRPr="00FA0EB8">
        <w:rPr>
          <w:szCs w:val="28"/>
        </w:rPr>
        <w:t xml:space="preserve"> 6 </w:t>
      </w:r>
      <w:r w:rsidR="0001223A" w:rsidRPr="00FA0EB8">
        <w:rPr>
          <w:szCs w:val="28"/>
        </w:rPr>
        <w:t xml:space="preserve">статьи 29 Федерального закона от 12 июня 2002 года № 67-ФЗ </w:t>
      </w:r>
      <w:r w:rsidR="00AB4AEE">
        <w:rPr>
          <w:szCs w:val="28"/>
        </w:rPr>
        <w:t>«</w:t>
      </w:r>
      <w:r w:rsidR="0001223A" w:rsidRPr="00FA0EB8">
        <w:rPr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AB4AEE">
        <w:rPr>
          <w:szCs w:val="28"/>
        </w:rPr>
        <w:t>»</w:t>
      </w:r>
      <w:r w:rsidR="0001223A" w:rsidRPr="00FA0EB8">
        <w:rPr>
          <w:szCs w:val="28"/>
        </w:rPr>
        <w:t xml:space="preserve"> и на основании письменного заявления члена участковой избирательной комиссии с правом решающего голоса </w:t>
      </w:r>
      <w:r w:rsidR="00484375" w:rsidRPr="00FA0EB8">
        <w:rPr>
          <w:szCs w:val="28"/>
        </w:rPr>
        <w:t xml:space="preserve">избирательного участка </w:t>
      </w:r>
      <w:bookmarkStart w:id="2" w:name="_Hlk234758252"/>
      <w:r w:rsidRPr="00FA0EB8">
        <w:rPr>
          <w:szCs w:val="28"/>
        </w:rPr>
        <w:t>№</w:t>
      </w:r>
      <w:r w:rsidR="00595E6B">
        <w:rPr>
          <w:szCs w:val="28"/>
        </w:rPr>
        <w:t xml:space="preserve"> </w:t>
      </w:r>
      <w:r w:rsidR="00933618" w:rsidRPr="00933618">
        <w:rPr>
          <w:szCs w:val="28"/>
        </w:rPr>
        <w:t>№ 30</w:t>
      </w:r>
      <w:r w:rsidR="00AB4AEE">
        <w:rPr>
          <w:szCs w:val="28"/>
        </w:rPr>
        <w:t>45</w:t>
      </w:r>
      <w:r w:rsidR="00933618" w:rsidRPr="00933618">
        <w:rPr>
          <w:szCs w:val="28"/>
        </w:rPr>
        <w:t xml:space="preserve"> </w:t>
      </w:r>
      <w:r w:rsidR="00AB4AEE" w:rsidRPr="00AB4AEE">
        <w:rPr>
          <w:szCs w:val="28"/>
        </w:rPr>
        <w:t>Винокуров</w:t>
      </w:r>
      <w:r w:rsidR="00AB4AEE">
        <w:rPr>
          <w:szCs w:val="28"/>
        </w:rPr>
        <w:t>ой</w:t>
      </w:r>
      <w:r w:rsidR="00AB4AEE" w:rsidRPr="00AB4AEE">
        <w:rPr>
          <w:szCs w:val="28"/>
        </w:rPr>
        <w:t xml:space="preserve"> Мари</w:t>
      </w:r>
      <w:r w:rsidR="00AB4AEE">
        <w:rPr>
          <w:szCs w:val="28"/>
        </w:rPr>
        <w:t>и</w:t>
      </w:r>
      <w:r w:rsidR="00AB4AEE" w:rsidRPr="00AB4AEE">
        <w:rPr>
          <w:szCs w:val="28"/>
        </w:rPr>
        <w:t xml:space="preserve"> Владимировн</w:t>
      </w:r>
      <w:r w:rsidR="00AB4AEE">
        <w:rPr>
          <w:szCs w:val="28"/>
        </w:rPr>
        <w:t>ы</w:t>
      </w:r>
      <w:r w:rsidR="00B67174" w:rsidRPr="00FA0EB8">
        <w:rPr>
          <w:color w:val="000000"/>
          <w:szCs w:val="28"/>
        </w:rPr>
        <w:t xml:space="preserve">, </w:t>
      </w:r>
      <w:r w:rsidR="00AB4AEE">
        <w:rPr>
          <w:color w:val="000000"/>
          <w:szCs w:val="28"/>
        </w:rPr>
        <w:t>1986</w:t>
      </w:r>
      <w:r w:rsidR="00B67174" w:rsidRPr="00FA0EB8">
        <w:rPr>
          <w:color w:val="000000"/>
          <w:szCs w:val="28"/>
        </w:rPr>
        <w:t xml:space="preserve"> года рождения</w:t>
      </w:r>
      <w:bookmarkEnd w:id="2"/>
      <w:r w:rsidR="005C4B8B" w:rsidRPr="00FA0EB8">
        <w:rPr>
          <w:szCs w:val="28"/>
        </w:rPr>
        <w:t xml:space="preserve">, </w:t>
      </w:r>
      <w:r w:rsidR="00537DA8" w:rsidRPr="00FA0EB8">
        <w:rPr>
          <w:szCs w:val="28"/>
        </w:rPr>
        <w:t xml:space="preserve">предложен </w:t>
      </w:r>
      <w:r w:rsidR="0024604D" w:rsidRPr="00FA0EB8">
        <w:rPr>
          <w:szCs w:val="28"/>
        </w:rPr>
        <w:t>–</w:t>
      </w:r>
      <w:r w:rsidR="0001223A" w:rsidRPr="00FA0EB8">
        <w:rPr>
          <w:szCs w:val="28"/>
        </w:rPr>
        <w:t xml:space="preserve"> </w:t>
      </w:r>
      <w:r w:rsidR="00AB4AEE" w:rsidRPr="00AB4AEE">
        <w:rPr>
          <w:szCs w:val="28"/>
        </w:rPr>
        <w:t xml:space="preserve">Пермская Региональная общественная организация </w:t>
      </w:r>
      <w:r w:rsidR="00AB4AEE">
        <w:rPr>
          <w:szCs w:val="28"/>
        </w:rPr>
        <w:t>«</w:t>
      </w:r>
      <w:r w:rsidR="00AB4AEE" w:rsidRPr="00AB4AEE">
        <w:rPr>
          <w:szCs w:val="28"/>
        </w:rPr>
        <w:t>Студенческие сельскохозяйственные отряды</w:t>
      </w:r>
      <w:r w:rsidR="00AB4AEE">
        <w:rPr>
          <w:szCs w:val="28"/>
        </w:rPr>
        <w:t>»</w:t>
      </w:r>
      <w:r w:rsidR="0001223A" w:rsidRPr="00FA0EB8">
        <w:rPr>
          <w:szCs w:val="28"/>
        </w:rPr>
        <w:t>,</w:t>
      </w:r>
      <w:r w:rsidR="00682780" w:rsidRPr="00FA0EB8">
        <w:rPr>
          <w:szCs w:val="28"/>
        </w:rPr>
        <w:t xml:space="preserve"> </w:t>
      </w:r>
    </w:p>
    <w:p w14:paraId="6888A66B" w14:textId="77777777" w:rsidR="00FA0EB8" w:rsidRDefault="00FA0EB8" w:rsidP="00AC47D8">
      <w:pPr>
        <w:tabs>
          <w:tab w:val="left" w:pos="2775"/>
        </w:tabs>
        <w:spacing w:line="276" w:lineRule="auto"/>
        <w:jc w:val="center"/>
        <w:rPr>
          <w:szCs w:val="28"/>
        </w:rPr>
      </w:pPr>
    </w:p>
    <w:p w14:paraId="0DF609CD" w14:textId="3E734E1E" w:rsidR="00F3441E" w:rsidRPr="00FA0EB8" w:rsidRDefault="00F3441E" w:rsidP="00AC47D8">
      <w:pPr>
        <w:tabs>
          <w:tab w:val="left" w:pos="2775"/>
        </w:tabs>
        <w:spacing w:line="276" w:lineRule="auto"/>
        <w:jc w:val="center"/>
        <w:rPr>
          <w:szCs w:val="28"/>
        </w:rPr>
      </w:pPr>
      <w:r w:rsidRPr="00FA0EB8">
        <w:rPr>
          <w:szCs w:val="28"/>
        </w:rPr>
        <w:t>комиссия РЕШИЛА:</w:t>
      </w:r>
    </w:p>
    <w:p w14:paraId="32E2BD17" w14:textId="7BFCC243" w:rsidR="00770A91" w:rsidRPr="00FA0EB8" w:rsidRDefault="00FA4421" w:rsidP="008E1F4C">
      <w:pPr>
        <w:pStyle w:val="af5"/>
        <w:numPr>
          <w:ilvl w:val="0"/>
          <w:numId w:val="7"/>
        </w:numPr>
        <w:ind w:left="0" w:firstLine="567"/>
        <w:jc w:val="both"/>
        <w:rPr>
          <w:color w:val="000000"/>
          <w:szCs w:val="28"/>
        </w:rPr>
      </w:pPr>
      <w:r w:rsidRPr="00FA0EB8">
        <w:rPr>
          <w:szCs w:val="28"/>
        </w:rPr>
        <w:t xml:space="preserve">Прекратить полномочия члена участковой комиссии </w:t>
      </w:r>
      <w:r w:rsidR="00484375" w:rsidRPr="00FA0EB8">
        <w:rPr>
          <w:szCs w:val="28"/>
        </w:rPr>
        <w:t xml:space="preserve">с правом решающего голоса </w:t>
      </w:r>
      <w:r w:rsidRPr="00FA0EB8">
        <w:rPr>
          <w:szCs w:val="28"/>
        </w:rPr>
        <w:t xml:space="preserve">избирательного участка </w:t>
      </w:r>
      <w:r w:rsidR="00AB4AEE" w:rsidRPr="00AB4AEE">
        <w:rPr>
          <w:szCs w:val="28"/>
        </w:rPr>
        <w:t>№ № 3045 Винокуровой Марии Владимировны, 1986 года рождения, предложен – Пермская Региональная общественная организация «Студенческие сельскохозяйственные отряды»</w:t>
      </w:r>
      <w:r w:rsidR="00770A91" w:rsidRPr="00FA0EB8">
        <w:rPr>
          <w:szCs w:val="28"/>
        </w:rPr>
        <w:t>.</w:t>
      </w:r>
    </w:p>
    <w:p w14:paraId="3F7CD700" w14:textId="1C0FD7B8" w:rsidR="007145B9" w:rsidRPr="00FA0EB8" w:rsidRDefault="007145B9" w:rsidP="00AC47D8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szCs w:val="28"/>
        </w:rPr>
      </w:pPr>
      <w:r w:rsidRPr="00FA0EB8">
        <w:rPr>
          <w:szCs w:val="28"/>
        </w:rPr>
        <w:t>Довести настоящее решение до све</w:t>
      </w:r>
      <w:r w:rsidR="00577780" w:rsidRPr="00FA0EB8">
        <w:rPr>
          <w:szCs w:val="28"/>
        </w:rPr>
        <w:t>д</w:t>
      </w:r>
      <w:r w:rsidRPr="00FA0EB8">
        <w:rPr>
          <w:szCs w:val="28"/>
        </w:rPr>
        <w:t xml:space="preserve">ения участковой избирательной комиссии </w:t>
      </w:r>
      <w:r w:rsidR="00537DA8" w:rsidRPr="00FA0EB8">
        <w:rPr>
          <w:szCs w:val="28"/>
        </w:rPr>
        <w:t>№</w:t>
      </w:r>
      <w:r w:rsidR="00595E6B">
        <w:rPr>
          <w:szCs w:val="28"/>
        </w:rPr>
        <w:t xml:space="preserve"> </w:t>
      </w:r>
      <w:r w:rsidRPr="00FA0EB8">
        <w:rPr>
          <w:szCs w:val="28"/>
        </w:rPr>
        <w:t>30</w:t>
      </w:r>
      <w:r w:rsidR="00AB4AEE">
        <w:rPr>
          <w:szCs w:val="28"/>
        </w:rPr>
        <w:t>45</w:t>
      </w:r>
      <w:r w:rsidRPr="00FA0EB8">
        <w:rPr>
          <w:szCs w:val="28"/>
        </w:rPr>
        <w:t>.</w:t>
      </w:r>
    </w:p>
    <w:p w14:paraId="3350E4F5" w14:textId="77777777" w:rsidR="007145B9" w:rsidRPr="00FA0EB8" w:rsidRDefault="007145B9" w:rsidP="00AC47D8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szCs w:val="28"/>
        </w:rPr>
      </w:pPr>
      <w:r w:rsidRPr="00FA0EB8">
        <w:rPr>
          <w:szCs w:val="28"/>
        </w:rPr>
        <w:t>Использовать кадровый резерв участковых избирательных комиссий Кировского района города Перми для замещения вакантного места.</w:t>
      </w:r>
    </w:p>
    <w:p w14:paraId="416C4932" w14:textId="2733EB9A" w:rsidR="00F3441E" w:rsidRPr="00FA0EB8" w:rsidRDefault="007145B9" w:rsidP="00AC47D8">
      <w:pPr>
        <w:pStyle w:val="af5"/>
        <w:numPr>
          <w:ilvl w:val="0"/>
          <w:numId w:val="7"/>
        </w:numPr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bCs/>
          <w:szCs w:val="28"/>
        </w:rPr>
      </w:pPr>
      <w:r w:rsidRPr="00FA0EB8">
        <w:rPr>
          <w:bCs/>
          <w:szCs w:val="28"/>
        </w:rPr>
        <w:t xml:space="preserve">      </w:t>
      </w:r>
      <w:r w:rsidR="00F3441E" w:rsidRPr="00FA0EB8">
        <w:rPr>
          <w:bCs/>
          <w:szCs w:val="28"/>
        </w:rPr>
        <w:t>Опубликов</w:t>
      </w:r>
      <w:r w:rsidRPr="00FA0EB8">
        <w:rPr>
          <w:bCs/>
          <w:szCs w:val="28"/>
        </w:rPr>
        <w:t>ать настоящее решение на сайте т</w:t>
      </w:r>
      <w:r w:rsidR="00F3441E" w:rsidRPr="00FA0EB8">
        <w:rPr>
          <w:bCs/>
          <w:szCs w:val="28"/>
        </w:rPr>
        <w:t xml:space="preserve">ерриториальной избирательной комиссии Кировского района города Перми на Едином портале избирательных комиссий Пермского края в информационно-телекоммуникационной сети </w:t>
      </w:r>
      <w:r w:rsidR="00AB4AEE">
        <w:rPr>
          <w:bCs/>
          <w:szCs w:val="28"/>
        </w:rPr>
        <w:t>«</w:t>
      </w:r>
      <w:r w:rsidR="00F3441E" w:rsidRPr="00FA0EB8">
        <w:rPr>
          <w:bCs/>
          <w:szCs w:val="28"/>
        </w:rPr>
        <w:t>Интернет</w:t>
      </w:r>
      <w:r w:rsidR="00AB4AEE">
        <w:rPr>
          <w:bCs/>
          <w:szCs w:val="28"/>
        </w:rPr>
        <w:t>»</w:t>
      </w:r>
      <w:r w:rsidR="00F3441E" w:rsidRPr="00FA0EB8">
        <w:rPr>
          <w:bCs/>
          <w:szCs w:val="28"/>
        </w:rPr>
        <w:t>.</w:t>
      </w:r>
    </w:p>
    <w:p w14:paraId="7240D3DC" w14:textId="04F28D9C" w:rsidR="00133052" w:rsidRPr="00FA0EB8" w:rsidRDefault="007145B9" w:rsidP="00AC47D8">
      <w:pPr>
        <w:pStyle w:val="af5"/>
        <w:numPr>
          <w:ilvl w:val="0"/>
          <w:numId w:val="7"/>
        </w:numPr>
        <w:tabs>
          <w:tab w:val="left" w:pos="0"/>
          <w:tab w:val="left" w:pos="851"/>
        </w:tabs>
        <w:spacing w:line="276" w:lineRule="auto"/>
        <w:ind w:left="0" w:right="-1" w:firstLine="567"/>
        <w:jc w:val="both"/>
        <w:rPr>
          <w:bCs/>
          <w:szCs w:val="28"/>
        </w:rPr>
      </w:pPr>
      <w:r w:rsidRPr="00FA0EB8">
        <w:rPr>
          <w:bCs/>
          <w:szCs w:val="28"/>
        </w:rPr>
        <w:t xml:space="preserve">        </w:t>
      </w:r>
      <w:r w:rsidR="00F3441E" w:rsidRPr="00FA0EB8">
        <w:rPr>
          <w:bCs/>
          <w:szCs w:val="28"/>
        </w:rPr>
        <w:t>Контроль за исполнением настоящего решения возложить на председателя комиссии Никитину Юлию Владимировну.</w:t>
      </w:r>
    </w:p>
    <w:p w14:paraId="3C0C90D0" w14:textId="77777777" w:rsidR="00577780" w:rsidRPr="00FA0EB8" w:rsidRDefault="00577780" w:rsidP="00577780">
      <w:pPr>
        <w:pStyle w:val="af5"/>
        <w:tabs>
          <w:tab w:val="left" w:pos="0"/>
          <w:tab w:val="left" w:pos="851"/>
        </w:tabs>
        <w:spacing w:line="276" w:lineRule="auto"/>
        <w:ind w:left="567" w:right="-1"/>
        <w:jc w:val="both"/>
        <w:rPr>
          <w:bCs/>
          <w:szCs w:val="28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RPr="00FA0EB8" w14:paraId="3CA76858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5F8F1BE1" w14:textId="77777777" w:rsidR="00525A05" w:rsidRPr="00FA0EB8" w:rsidRDefault="00E843B9" w:rsidP="00AC47D8">
            <w:pPr>
              <w:pStyle w:val="a7"/>
              <w:spacing w:line="276" w:lineRule="auto"/>
              <w:ind w:firstLine="0"/>
              <w:rPr>
                <w:szCs w:val="28"/>
              </w:rPr>
            </w:pPr>
            <w:r w:rsidRPr="00FA0EB8">
              <w:rPr>
                <w:szCs w:val="28"/>
              </w:rPr>
              <w:t>Председатель</w:t>
            </w:r>
            <w:r w:rsidR="00FD0E8F" w:rsidRPr="00FA0EB8">
              <w:rPr>
                <w:szCs w:val="28"/>
                <w:lang w:val="en-US"/>
              </w:rPr>
              <w:t xml:space="preserve"> </w:t>
            </w:r>
            <w:r w:rsidR="00FD0E8F" w:rsidRPr="00FA0EB8">
              <w:rPr>
                <w:szCs w:val="28"/>
              </w:rP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102D8080" w14:textId="77777777" w:rsidR="00525A05" w:rsidRPr="00FA0EB8" w:rsidRDefault="00F3441E" w:rsidP="00AC47D8">
            <w:pPr>
              <w:spacing w:line="276" w:lineRule="auto"/>
              <w:jc w:val="right"/>
              <w:rPr>
                <w:szCs w:val="28"/>
              </w:rPr>
            </w:pPr>
            <w:r w:rsidRPr="00FA0EB8">
              <w:rPr>
                <w:szCs w:val="28"/>
              </w:rPr>
              <w:t>Ю.В. Никитина</w:t>
            </w:r>
          </w:p>
        </w:tc>
      </w:tr>
      <w:tr w:rsidR="00911625" w:rsidRPr="00FA0EB8" w14:paraId="5B6216DE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7D5ADA7F" w14:textId="77777777" w:rsidR="00911625" w:rsidRPr="00FA0EB8" w:rsidRDefault="00911625" w:rsidP="00AC47D8">
            <w:pPr>
              <w:pStyle w:val="a7"/>
              <w:spacing w:line="276" w:lineRule="auto"/>
              <w:ind w:firstLine="0"/>
              <w:rPr>
                <w:szCs w:val="28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217D34DF" w14:textId="77777777" w:rsidR="00911625" w:rsidRPr="00FA0EB8" w:rsidRDefault="00911625" w:rsidP="00AC47D8">
            <w:pPr>
              <w:pStyle w:val="a7"/>
              <w:spacing w:line="276" w:lineRule="auto"/>
              <w:ind w:firstLine="0"/>
              <w:jc w:val="right"/>
              <w:rPr>
                <w:szCs w:val="28"/>
              </w:rPr>
            </w:pPr>
          </w:p>
        </w:tc>
      </w:tr>
      <w:tr w:rsidR="00911625" w:rsidRPr="00FA0EB8" w14:paraId="1B252732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5D1423E7" w14:textId="77777777" w:rsidR="00911625" w:rsidRPr="00FA0EB8" w:rsidRDefault="00E843B9" w:rsidP="00AC47D8">
            <w:pPr>
              <w:pStyle w:val="a7"/>
              <w:spacing w:line="276" w:lineRule="auto"/>
              <w:ind w:firstLine="0"/>
              <w:rPr>
                <w:szCs w:val="28"/>
              </w:rPr>
            </w:pPr>
            <w:r w:rsidRPr="00FA0EB8">
              <w:rPr>
                <w:szCs w:val="28"/>
              </w:rPr>
              <w:t>Секретарь</w:t>
            </w:r>
            <w:r w:rsidR="00FD0E8F" w:rsidRPr="00FA0EB8">
              <w:rPr>
                <w:szCs w:val="28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68B24C47" w14:textId="676991DA" w:rsidR="00911625" w:rsidRPr="00FA0EB8" w:rsidRDefault="00FA0EB8" w:rsidP="00AC47D8">
            <w:pPr>
              <w:pStyle w:val="a7"/>
              <w:spacing w:line="276" w:lineRule="auto"/>
              <w:ind w:firstLine="0"/>
              <w:jc w:val="right"/>
              <w:rPr>
                <w:szCs w:val="28"/>
              </w:rPr>
            </w:pPr>
            <w:r w:rsidRPr="00FA0EB8">
              <w:rPr>
                <w:szCs w:val="28"/>
              </w:rPr>
              <w:t>Е.А. Медведева</w:t>
            </w:r>
          </w:p>
        </w:tc>
      </w:tr>
    </w:tbl>
    <w:p w14:paraId="7B5D761D" w14:textId="77777777" w:rsidR="00525A05" w:rsidRPr="00FA0EB8" w:rsidRDefault="00525A05" w:rsidP="0052632A">
      <w:pPr>
        <w:pStyle w:val="a7"/>
        <w:ind w:firstLine="0"/>
        <w:rPr>
          <w:szCs w:val="28"/>
        </w:rPr>
      </w:pPr>
    </w:p>
    <w:sectPr w:rsidR="00525A05" w:rsidRPr="00FA0EB8" w:rsidSect="00FA0EB8">
      <w:headerReference w:type="even" r:id="rId7"/>
      <w:footerReference w:type="even" r:id="rId8"/>
      <w:footerReference w:type="default" r:id="rId9"/>
      <w:headerReference w:type="first" r:id="rId10"/>
      <w:pgSz w:w="11907" w:h="16840" w:code="9"/>
      <w:pgMar w:top="1134" w:right="851" w:bottom="709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34621" w14:textId="77777777" w:rsidR="002661CA" w:rsidRDefault="002661CA">
      <w:r>
        <w:separator/>
      </w:r>
    </w:p>
  </w:endnote>
  <w:endnote w:type="continuationSeparator" w:id="0">
    <w:p w14:paraId="52B4933E" w14:textId="77777777" w:rsidR="002661CA" w:rsidRDefault="00266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6AA07" w14:textId="77777777" w:rsidR="00035DAD" w:rsidRDefault="008311B0">
    <w:pPr>
      <w:framePr w:wrap="around" w:vAnchor="text" w:hAnchor="margin" w:xAlign="right" w:y="1"/>
    </w:pPr>
    <w:r>
      <w:fldChar w:fldCharType="begin"/>
    </w:r>
    <w:r w:rsidR="00035DAD">
      <w:instrText xml:space="preserve">PAGE  </w:instrText>
    </w:r>
    <w:r>
      <w:fldChar w:fldCharType="separate"/>
    </w:r>
    <w:r w:rsidR="00035DAD">
      <w:rPr>
        <w:noProof/>
      </w:rPr>
      <w:t>1</w:t>
    </w:r>
    <w:r>
      <w:rPr>
        <w:noProof/>
      </w:rPr>
      <w:fldChar w:fldCharType="end"/>
    </w:r>
  </w:p>
  <w:p w14:paraId="19E594FA" w14:textId="77777777" w:rsidR="00035DAD" w:rsidRDefault="00035DAD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6FA23" w14:textId="77777777" w:rsidR="00035DAD" w:rsidRDefault="00035DAD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4A56D" w14:textId="77777777" w:rsidR="002661CA" w:rsidRDefault="002661CA">
      <w:r>
        <w:separator/>
      </w:r>
    </w:p>
  </w:footnote>
  <w:footnote w:type="continuationSeparator" w:id="0">
    <w:p w14:paraId="1FCD929B" w14:textId="77777777" w:rsidR="002661CA" w:rsidRDefault="002661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D3311" w14:textId="77777777" w:rsidR="00035DAD" w:rsidRDefault="008311B0">
    <w:pPr>
      <w:framePr w:wrap="around" w:vAnchor="text" w:hAnchor="margin" w:xAlign="center" w:y="1"/>
    </w:pPr>
    <w:r>
      <w:fldChar w:fldCharType="begin"/>
    </w:r>
    <w:r w:rsidR="00035DAD">
      <w:instrText xml:space="preserve">PAGE  </w:instrText>
    </w:r>
    <w:r>
      <w:fldChar w:fldCharType="end"/>
    </w:r>
  </w:p>
  <w:p w14:paraId="715CD197" w14:textId="77777777" w:rsidR="00035DAD" w:rsidRDefault="00035D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035DAD" w14:paraId="13C71EF7" w14:textId="77777777" w:rsidTr="00FA4421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64185022" w14:textId="77777777" w:rsidR="00035DAD" w:rsidRDefault="00035DAD" w:rsidP="00FA4421">
          <w:pPr>
            <w:pStyle w:val="a6"/>
            <w:spacing w:after="0" w:line="240" w:lineRule="auto"/>
            <w:jc w:val="center"/>
          </w:pPr>
        </w:p>
      </w:tc>
    </w:tr>
    <w:tr w:rsidR="00035DAD" w14:paraId="3F91DD65" w14:textId="77777777" w:rsidTr="00FA4421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58FBB1CF" w14:textId="77777777" w:rsidR="00035DAD" w:rsidRPr="00503550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14:paraId="4AE1485C" w14:textId="77777777"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3FA1DC6B" w14:textId="77777777" w:rsidR="00035DAD" w:rsidRPr="0076064B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035DAD" w14:paraId="1A9F4A58" w14:textId="77777777" w:rsidTr="00FA4421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59E75471" w14:textId="77777777" w:rsidR="00035DAD" w:rsidRPr="003A6659" w:rsidRDefault="00035DAD" w:rsidP="00FA4421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035DAD" w14:paraId="0178162B" w14:textId="77777777" w:rsidTr="00FA4421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6BF3DCE5" w14:textId="77777777"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056E2F9C" w14:textId="77777777"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6F25353B" w14:textId="77777777"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035DAD" w14:paraId="00C18A17" w14:textId="77777777" w:rsidTr="00FA4421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76F71B4D" w14:textId="77777777"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00DF5536" w14:textId="77777777" w:rsidR="00035DAD" w:rsidRPr="00997B87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12D4976A" w14:textId="77777777"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035DAD" w14:paraId="46021C41" w14:textId="77777777" w:rsidTr="00FA4421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1BDB4566" w14:textId="77777777"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035DAD" w:rsidRPr="00FA51BE" w14:paraId="523F79DF" w14:textId="77777777" w:rsidTr="00FA4421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5A02CE2A" w14:textId="77777777"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38AC1852" w14:textId="77777777"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3D2DCD51" w14:textId="77777777"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212A79DD" w14:textId="77777777"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7591DA2A" w14:textId="77777777"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776B7703" w14:textId="77777777"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70C1B4BC" w14:textId="77777777"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6833374D" w14:textId="77777777" w:rsidR="00035DAD" w:rsidRDefault="00035DA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4960263D"/>
    <w:multiLevelType w:val="hybridMultilevel"/>
    <w:tmpl w:val="8014FBF8"/>
    <w:lvl w:ilvl="0" w:tplc="25EC33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73E266F2"/>
    <w:multiLevelType w:val="hybridMultilevel"/>
    <w:tmpl w:val="4BF8C0A4"/>
    <w:lvl w:ilvl="0" w:tplc="0BF061BC">
      <w:start w:val="1"/>
      <w:numFmt w:val="decimal"/>
      <w:lvlText w:val="%1."/>
      <w:lvlJc w:val="left"/>
      <w:pPr>
        <w:ind w:left="1184" w:hanging="90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48232790">
    <w:abstractNumId w:val="0"/>
  </w:num>
  <w:num w:numId="2" w16cid:durableId="2086604935">
    <w:abstractNumId w:val="2"/>
  </w:num>
  <w:num w:numId="3" w16cid:durableId="982539933">
    <w:abstractNumId w:val="6"/>
  </w:num>
  <w:num w:numId="4" w16cid:durableId="1941402693">
    <w:abstractNumId w:val="1"/>
  </w:num>
  <w:num w:numId="5" w16cid:durableId="520629860">
    <w:abstractNumId w:val="4"/>
  </w:num>
  <w:num w:numId="6" w16cid:durableId="1455444058">
    <w:abstractNumId w:val="3"/>
  </w:num>
  <w:num w:numId="7" w16cid:durableId="4156324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218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4F23"/>
    <w:rsid w:val="0001223A"/>
    <w:rsid w:val="000137D7"/>
    <w:rsid w:val="00023F92"/>
    <w:rsid w:val="00035ABC"/>
    <w:rsid w:val="00035DAD"/>
    <w:rsid w:val="00051066"/>
    <w:rsid w:val="00085DCE"/>
    <w:rsid w:val="000B4A0E"/>
    <w:rsid w:val="000B6BCD"/>
    <w:rsid w:val="000C44C5"/>
    <w:rsid w:val="000D75F1"/>
    <w:rsid w:val="000D78D9"/>
    <w:rsid w:val="000E799F"/>
    <w:rsid w:val="000E7ED2"/>
    <w:rsid w:val="000F021D"/>
    <w:rsid w:val="001243E3"/>
    <w:rsid w:val="00125315"/>
    <w:rsid w:val="00133052"/>
    <w:rsid w:val="00164218"/>
    <w:rsid w:val="0017083F"/>
    <w:rsid w:val="00170D09"/>
    <w:rsid w:val="00180E62"/>
    <w:rsid w:val="001C0E78"/>
    <w:rsid w:val="001D2314"/>
    <w:rsid w:val="001E6E76"/>
    <w:rsid w:val="00205244"/>
    <w:rsid w:val="0020666A"/>
    <w:rsid w:val="0021074E"/>
    <w:rsid w:val="002112BC"/>
    <w:rsid w:val="00232907"/>
    <w:rsid w:val="00236AEA"/>
    <w:rsid w:val="0024604D"/>
    <w:rsid w:val="00254CB7"/>
    <w:rsid w:val="00255B6B"/>
    <w:rsid w:val="002631A6"/>
    <w:rsid w:val="002661CA"/>
    <w:rsid w:val="00270413"/>
    <w:rsid w:val="0029672B"/>
    <w:rsid w:val="00296DC5"/>
    <w:rsid w:val="002C2A72"/>
    <w:rsid w:val="002C5416"/>
    <w:rsid w:val="002E479C"/>
    <w:rsid w:val="002E4FA9"/>
    <w:rsid w:val="002F70BC"/>
    <w:rsid w:val="003012C6"/>
    <w:rsid w:val="00303589"/>
    <w:rsid w:val="00314270"/>
    <w:rsid w:val="00323621"/>
    <w:rsid w:val="00331EFD"/>
    <w:rsid w:val="00347718"/>
    <w:rsid w:val="0035165D"/>
    <w:rsid w:val="00380407"/>
    <w:rsid w:val="00382EC6"/>
    <w:rsid w:val="00385F5E"/>
    <w:rsid w:val="0038622E"/>
    <w:rsid w:val="00396177"/>
    <w:rsid w:val="003A7AD0"/>
    <w:rsid w:val="003E2348"/>
    <w:rsid w:val="003E7736"/>
    <w:rsid w:val="003F185C"/>
    <w:rsid w:val="00427FDE"/>
    <w:rsid w:val="00445E70"/>
    <w:rsid w:val="00454967"/>
    <w:rsid w:val="004610A7"/>
    <w:rsid w:val="00466A56"/>
    <w:rsid w:val="00481314"/>
    <w:rsid w:val="00484375"/>
    <w:rsid w:val="004B052C"/>
    <w:rsid w:val="004C1BC7"/>
    <w:rsid w:val="004E0428"/>
    <w:rsid w:val="0050775B"/>
    <w:rsid w:val="00512D15"/>
    <w:rsid w:val="0051547B"/>
    <w:rsid w:val="00516EA2"/>
    <w:rsid w:val="00525A05"/>
    <w:rsid w:val="0052632A"/>
    <w:rsid w:val="00527E7D"/>
    <w:rsid w:val="00537DA8"/>
    <w:rsid w:val="00544DAD"/>
    <w:rsid w:val="005522B1"/>
    <w:rsid w:val="0055242A"/>
    <w:rsid w:val="00577780"/>
    <w:rsid w:val="00586421"/>
    <w:rsid w:val="005865CE"/>
    <w:rsid w:val="0058674F"/>
    <w:rsid w:val="00590911"/>
    <w:rsid w:val="00595E6B"/>
    <w:rsid w:val="00596D36"/>
    <w:rsid w:val="005A77CD"/>
    <w:rsid w:val="005C4B8B"/>
    <w:rsid w:val="005E72B9"/>
    <w:rsid w:val="00600F67"/>
    <w:rsid w:val="00621508"/>
    <w:rsid w:val="006304A1"/>
    <w:rsid w:val="00632664"/>
    <w:rsid w:val="0063502D"/>
    <w:rsid w:val="00672137"/>
    <w:rsid w:val="00682780"/>
    <w:rsid w:val="0068550C"/>
    <w:rsid w:val="00695EF5"/>
    <w:rsid w:val="00696C01"/>
    <w:rsid w:val="00697FD5"/>
    <w:rsid w:val="006A2C0F"/>
    <w:rsid w:val="006B523D"/>
    <w:rsid w:val="006C04CD"/>
    <w:rsid w:val="006C63A6"/>
    <w:rsid w:val="006D6AAF"/>
    <w:rsid w:val="006E48FE"/>
    <w:rsid w:val="006F01F2"/>
    <w:rsid w:val="006F2371"/>
    <w:rsid w:val="00704AE7"/>
    <w:rsid w:val="007145B9"/>
    <w:rsid w:val="0072282B"/>
    <w:rsid w:val="00743020"/>
    <w:rsid w:val="00746081"/>
    <w:rsid w:val="00756AB6"/>
    <w:rsid w:val="00761140"/>
    <w:rsid w:val="007671CA"/>
    <w:rsid w:val="00767633"/>
    <w:rsid w:val="00770A91"/>
    <w:rsid w:val="00770BB1"/>
    <w:rsid w:val="007751F7"/>
    <w:rsid w:val="00782A3C"/>
    <w:rsid w:val="00813760"/>
    <w:rsid w:val="008206A4"/>
    <w:rsid w:val="008311B0"/>
    <w:rsid w:val="00856384"/>
    <w:rsid w:val="00873008"/>
    <w:rsid w:val="00884598"/>
    <w:rsid w:val="008858AC"/>
    <w:rsid w:val="00887EF5"/>
    <w:rsid w:val="008A3A41"/>
    <w:rsid w:val="008A55DC"/>
    <w:rsid w:val="008D0E90"/>
    <w:rsid w:val="008E1F4C"/>
    <w:rsid w:val="008F2297"/>
    <w:rsid w:val="00911625"/>
    <w:rsid w:val="00914E44"/>
    <w:rsid w:val="00923F28"/>
    <w:rsid w:val="00933618"/>
    <w:rsid w:val="00935D06"/>
    <w:rsid w:val="009433C6"/>
    <w:rsid w:val="009434F0"/>
    <w:rsid w:val="009442D1"/>
    <w:rsid w:val="00955278"/>
    <w:rsid w:val="00961F54"/>
    <w:rsid w:val="00975170"/>
    <w:rsid w:val="00980235"/>
    <w:rsid w:val="0099460C"/>
    <w:rsid w:val="009A7DEC"/>
    <w:rsid w:val="009C1E3A"/>
    <w:rsid w:val="009C3E56"/>
    <w:rsid w:val="00A17511"/>
    <w:rsid w:val="00A354F7"/>
    <w:rsid w:val="00A45148"/>
    <w:rsid w:val="00A4660B"/>
    <w:rsid w:val="00A67D26"/>
    <w:rsid w:val="00A777DB"/>
    <w:rsid w:val="00A920C9"/>
    <w:rsid w:val="00AB4AEE"/>
    <w:rsid w:val="00AC47D8"/>
    <w:rsid w:val="00B06EF1"/>
    <w:rsid w:val="00B1160A"/>
    <w:rsid w:val="00B11B42"/>
    <w:rsid w:val="00B237E4"/>
    <w:rsid w:val="00B31D42"/>
    <w:rsid w:val="00B518CC"/>
    <w:rsid w:val="00B57D3B"/>
    <w:rsid w:val="00B67174"/>
    <w:rsid w:val="00B71A6B"/>
    <w:rsid w:val="00B86D80"/>
    <w:rsid w:val="00B93F71"/>
    <w:rsid w:val="00BA4074"/>
    <w:rsid w:val="00BA551E"/>
    <w:rsid w:val="00BA7FB1"/>
    <w:rsid w:val="00BB2F5B"/>
    <w:rsid w:val="00BB4BEE"/>
    <w:rsid w:val="00BB6B02"/>
    <w:rsid w:val="00BD1C02"/>
    <w:rsid w:val="00BF471B"/>
    <w:rsid w:val="00C024E7"/>
    <w:rsid w:val="00C07DE5"/>
    <w:rsid w:val="00C11D9E"/>
    <w:rsid w:val="00C723AB"/>
    <w:rsid w:val="00C77BFA"/>
    <w:rsid w:val="00C95C36"/>
    <w:rsid w:val="00CB3840"/>
    <w:rsid w:val="00CC2B8D"/>
    <w:rsid w:val="00CC46BF"/>
    <w:rsid w:val="00CC5CE5"/>
    <w:rsid w:val="00CD1278"/>
    <w:rsid w:val="00D125D0"/>
    <w:rsid w:val="00D471DE"/>
    <w:rsid w:val="00D70795"/>
    <w:rsid w:val="00D715AA"/>
    <w:rsid w:val="00D81BB7"/>
    <w:rsid w:val="00DE48F3"/>
    <w:rsid w:val="00DE4F23"/>
    <w:rsid w:val="00DE66A8"/>
    <w:rsid w:val="00DF45D4"/>
    <w:rsid w:val="00E01328"/>
    <w:rsid w:val="00E11D12"/>
    <w:rsid w:val="00E12293"/>
    <w:rsid w:val="00E52ACF"/>
    <w:rsid w:val="00E6142A"/>
    <w:rsid w:val="00E71EEE"/>
    <w:rsid w:val="00E75AA8"/>
    <w:rsid w:val="00E843B9"/>
    <w:rsid w:val="00EA674A"/>
    <w:rsid w:val="00EC066F"/>
    <w:rsid w:val="00ED2F32"/>
    <w:rsid w:val="00EF7319"/>
    <w:rsid w:val="00EF7EBB"/>
    <w:rsid w:val="00F24112"/>
    <w:rsid w:val="00F3437B"/>
    <w:rsid w:val="00F3441E"/>
    <w:rsid w:val="00F42C82"/>
    <w:rsid w:val="00F434AA"/>
    <w:rsid w:val="00F60275"/>
    <w:rsid w:val="00F8420C"/>
    <w:rsid w:val="00FA0755"/>
    <w:rsid w:val="00FA0EB8"/>
    <w:rsid w:val="00FA4421"/>
    <w:rsid w:val="00FD0E8F"/>
    <w:rsid w:val="00FD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1857"/>
    <o:shapelayout v:ext="edit">
      <o:idmap v:ext="edit" data="1"/>
    </o:shapelayout>
  </w:shapeDefaults>
  <w:decimalSymbol w:val=","/>
  <w:listSeparator w:val=";"/>
  <w14:docId w14:val="5A75A9A3"/>
  <w15:docId w15:val="{844E63F2-2F21-45B3-A050-BA26E1566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53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10</cp:revision>
  <cp:lastPrinted>2026-08-11T16:13:00Z</cp:lastPrinted>
  <dcterms:created xsi:type="dcterms:W3CDTF">2026-03-25T12:10:00Z</dcterms:created>
  <dcterms:modified xsi:type="dcterms:W3CDTF">2026-08-11T16:14:00Z</dcterms:modified>
</cp:coreProperties>
</file>