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8A411" w14:textId="77777777" w:rsidR="00385F5E" w:rsidRPr="00697FD5" w:rsidRDefault="00702AEE" w:rsidP="00170D09">
      <w:pPr>
        <w:pStyle w:val="a6"/>
        <w:spacing w:after="0" w:line="240" w:lineRule="auto"/>
        <w:ind w:right="5102"/>
      </w:pPr>
      <w:r>
        <w:rPr>
          <w:noProof/>
        </w:rPr>
        <w:pict w14:anchorId="70E888D3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445.7pt;height:56.6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14:paraId="5B7D1FE9" w14:textId="6CECB2C6" w:rsidR="00F371C9" w:rsidRPr="00702AEE" w:rsidRDefault="00F371C9" w:rsidP="00702AEE">
                  <w:pPr>
                    <w:pStyle w:val="a7"/>
                    <w:tabs>
                      <w:tab w:val="left" w:pos="4536"/>
                    </w:tabs>
                    <w:suppressAutoHyphens/>
                    <w:spacing w:line="240" w:lineRule="auto"/>
                    <w:ind w:right="563" w:firstLine="0"/>
                    <w:jc w:val="center"/>
                    <w:rPr>
                      <w:i/>
                      <w:szCs w:val="28"/>
                    </w:rPr>
                  </w:pPr>
                  <w:r w:rsidRPr="00702AEE">
                    <w:rPr>
                      <w:b/>
                      <w:szCs w:val="28"/>
                    </w:rPr>
                    <w:t>О назначении председателя участковой избирательной комиссии избирательного участка № 30</w:t>
                  </w:r>
                  <w:r w:rsidR="00702AEE" w:rsidRPr="00702AEE">
                    <w:rPr>
                      <w:b/>
                      <w:szCs w:val="28"/>
                    </w:rPr>
                    <w:t>04</w:t>
                  </w:r>
                </w:p>
                <w:p w14:paraId="6A3E1EB6" w14:textId="77777777" w:rsidR="0035165D" w:rsidRPr="00F371C9" w:rsidRDefault="0035165D" w:rsidP="00F371C9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23D5EA9C">
          <v:shape id="_x0000_s1027" type="#_x0000_t202" style="position:absolute;margin-left:128.9pt;margin-top:147.05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16D73357" w14:textId="2A3DF7EA" w:rsidR="0035165D" w:rsidRPr="00512D15" w:rsidRDefault="00702AEE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12.08.2026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60962222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2642FB32" w14:textId="4D512930" w:rsidR="0035165D" w:rsidRPr="00512D15" w:rsidRDefault="00702AEE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702AEE">
                    <w:rPr>
                      <w:sz w:val="24"/>
                      <w:szCs w:val="24"/>
                    </w:rPr>
                    <w:t>90/1</w:t>
                  </w:r>
                  <w:r>
                    <w:rPr>
                      <w:sz w:val="24"/>
                      <w:szCs w:val="24"/>
                    </w:rPr>
                    <w:t>6</w:t>
                  </w:r>
                  <w:r w:rsidRPr="00702AEE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74F8B01E" w14:textId="77777777" w:rsidR="000D75F1" w:rsidRDefault="000D75F1" w:rsidP="00702AEE">
      <w:pPr>
        <w:pStyle w:val="a7"/>
        <w:spacing w:line="360" w:lineRule="auto"/>
        <w:ind w:firstLine="0"/>
      </w:pPr>
    </w:p>
    <w:p w14:paraId="03895508" w14:textId="77777777" w:rsidR="00D125D0" w:rsidRDefault="00D125D0" w:rsidP="00DE4F23">
      <w:pPr>
        <w:pStyle w:val="a7"/>
        <w:spacing w:line="360" w:lineRule="auto"/>
        <w:ind w:firstLine="0"/>
      </w:pPr>
    </w:p>
    <w:p w14:paraId="468FB733" w14:textId="1FBC04E4" w:rsidR="00F371C9" w:rsidRPr="00702AEE" w:rsidRDefault="00F371C9" w:rsidP="00F371C9">
      <w:pPr>
        <w:tabs>
          <w:tab w:val="left" w:pos="567"/>
        </w:tabs>
        <w:spacing w:line="288" w:lineRule="auto"/>
        <w:ind w:firstLine="567"/>
        <w:jc w:val="both"/>
        <w:rPr>
          <w:szCs w:val="28"/>
        </w:rPr>
      </w:pPr>
      <w:r>
        <w:rPr>
          <w:sz w:val="24"/>
        </w:rPr>
        <w:tab/>
      </w:r>
      <w:r w:rsidRPr="00702AEE">
        <w:rPr>
          <w:szCs w:val="28"/>
        </w:rPr>
        <w:t>Рассмотрев предложения по кандидатурам для назначения председателем участковой избирательной комиссии избирательного участка № 30</w:t>
      </w:r>
      <w:r w:rsidR="00702AEE" w:rsidRPr="00702AEE">
        <w:rPr>
          <w:szCs w:val="28"/>
        </w:rPr>
        <w:t>04</w:t>
      </w:r>
      <w:r w:rsidRPr="00702AEE">
        <w:rPr>
          <w:szCs w:val="28"/>
        </w:rPr>
        <w:t xml:space="preserve"> в соответствии с </w:t>
      </w:r>
      <w:hyperlink r:id="rId7" w:history="1">
        <w:r w:rsidRPr="00702AEE">
          <w:rPr>
            <w:szCs w:val="28"/>
          </w:rPr>
          <w:t xml:space="preserve">частями  7 и 8 статьи </w:t>
        </w:r>
      </w:hyperlink>
      <w:r w:rsidRPr="00702AEE">
        <w:rPr>
          <w:szCs w:val="28"/>
        </w:rPr>
        <w:t>28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1273E836" w14:textId="77777777" w:rsidR="00F371C9" w:rsidRPr="00702AEE" w:rsidRDefault="00F371C9" w:rsidP="00F371C9">
      <w:pPr>
        <w:tabs>
          <w:tab w:val="left" w:pos="2775"/>
        </w:tabs>
        <w:spacing w:line="288" w:lineRule="auto"/>
        <w:jc w:val="center"/>
        <w:rPr>
          <w:szCs w:val="28"/>
        </w:rPr>
      </w:pPr>
    </w:p>
    <w:p w14:paraId="03A01A71" w14:textId="77777777" w:rsidR="00F3441E" w:rsidRDefault="00F3441E" w:rsidP="00F371C9">
      <w:pPr>
        <w:tabs>
          <w:tab w:val="left" w:pos="2775"/>
        </w:tabs>
        <w:spacing w:line="288" w:lineRule="auto"/>
        <w:jc w:val="center"/>
        <w:rPr>
          <w:szCs w:val="28"/>
        </w:rPr>
      </w:pPr>
      <w:r w:rsidRPr="00702AEE">
        <w:rPr>
          <w:szCs w:val="28"/>
        </w:rPr>
        <w:t>комиссия РЕШИЛА:</w:t>
      </w:r>
    </w:p>
    <w:p w14:paraId="6CC2E33D" w14:textId="77777777" w:rsidR="00702AEE" w:rsidRPr="00702AEE" w:rsidRDefault="00702AEE" w:rsidP="00F371C9">
      <w:pPr>
        <w:tabs>
          <w:tab w:val="left" w:pos="2775"/>
        </w:tabs>
        <w:spacing w:line="288" w:lineRule="auto"/>
        <w:jc w:val="center"/>
        <w:rPr>
          <w:szCs w:val="28"/>
        </w:rPr>
      </w:pPr>
    </w:p>
    <w:p w14:paraId="302304B8" w14:textId="79BF772F" w:rsidR="00F371C9" w:rsidRPr="00702AEE" w:rsidRDefault="00F371C9" w:rsidP="00F371C9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Cs w:val="28"/>
        </w:rPr>
      </w:pPr>
      <w:r w:rsidRPr="00702AEE">
        <w:rPr>
          <w:szCs w:val="28"/>
        </w:rPr>
        <w:t>Назначить председателем участковой избирательной комиссии избирательного участка № 30</w:t>
      </w:r>
      <w:r w:rsidR="00702AEE" w:rsidRPr="00702AEE">
        <w:rPr>
          <w:szCs w:val="28"/>
        </w:rPr>
        <w:t>04</w:t>
      </w:r>
      <w:r w:rsidRPr="00702AEE">
        <w:rPr>
          <w:szCs w:val="28"/>
        </w:rPr>
        <w:t xml:space="preserve"> </w:t>
      </w:r>
      <w:r w:rsidR="00702AEE" w:rsidRPr="00702AEE">
        <w:rPr>
          <w:color w:val="000000"/>
          <w:szCs w:val="28"/>
        </w:rPr>
        <w:t>Егоров</w:t>
      </w:r>
      <w:r w:rsidR="00702AEE" w:rsidRPr="00702AEE">
        <w:rPr>
          <w:color w:val="000000"/>
          <w:szCs w:val="28"/>
        </w:rPr>
        <w:t>у</w:t>
      </w:r>
      <w:r w:rsidR="00702AEE" w:rsidRPr="00702AEE">
        <w:rPr>
          <w:color w:val="000000"/>
          <w:szCs w:val="28"/>
        </w:rPr>
        <w:t xml:space="preserve"> Руслан</w:t>
      </w:r>
      <w:r w:rsidR="00702AEE" w:rsidRPr="00702AEE">
        <w:rPr>
          <w:color w:val="000000"/>
          <w:szCs w:val="28"/>
        </w:rPr>
        <w:t>у</w:t>
      </w:r>
      <w:r w:rsidR="00702AEE" w:rsidRPr="00702AEE">
        <w:rPr>
          <w:color w:val="000000"/>
          <w:szCs w:val="28"/>
        </w:rPr>
        <w:t xml:space="preserve"> Степановн</w:t>
      </w:r>
      <w:r w:rsidR="00702AEE" w:rsidRPr="00702AEE">
        <w:rPr>
          <w:color w:val="000000"/>
          <w:szCs w:val="28"/>
        </w:rPr>
        <w:t>у</w:t>
      </w:r>
      <w:r w:rsidRPr="00702AEE">
        <w:rPr>
          <w:szCs w:val="28"/>
        </w:rPr>
        <w:t>, 19</w:t>
      </w:r>
      <w:r w:rsidR="00702AEE" w:rsidRPr="00702AEE">
        <w:rPr>
          <w:szCs w:val="28"/>
        </w:rPr>
        <w:t>75</w:t>
      </w:r>
      <w:r w:rsidRPr="00702AEE">
        <w:rPr>
          <w:szCs w:val="28"/>
        </w:rPr>
        <w:t xml:space="preserve"> года рождения, выдвинутую </w:t>
      </w:r>
      <w:r w:rsidR="00702AEE" w:rsidRPr="00702AEE">
        <w:rPr>
          <w:color w:val="000000"/>
          <w:szCs w:val="28"/>
        </w:rPr>
        <w:t>собрание</w:t>
      </w:r>
      <w:r w:rsidR="00702AEE" w:rsidRPr="00702AEE">
        <w:rPr>
          <w:color w:val="000000"/>
          <w:szCs w:val="28"/>
        </w:rPr>
        <w:t>м</w:t>
      </w:r>
      <w:r w:rsidR="00702AEE" w:rsidRPr="00702AEE">
        <w:rPr>
          <w:color w:val="000000"/>
          <w:szCs w:val="28"/>
        </w:rPr>
        <w:t xml:space="preserve"> избирателей по месту жительства.</w:t>
      </w:r>
    </w:p>
    <w:p w14:paraId="4A78CC01" w14:textId="5BF47FDB" w:rsidR="00F371C9" w:rsidRPr="00702AEE" w:rsidRDefault="00F371C9" w:rsidP="00B31D42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szCs w:val="28"/>
        </w:rPr>
      </w:pPr>
      <w:r w:rsidRPr="00702AEE">
        <w:rPr>
          <w:szCs w:val="28"/>
        </w:rPr>
        <w:t xml:space="preserve"> Копии настоящего решения направить в Избирательную комиссию Пермского края и участковую избирательную комиссию № 30</w:t>
      </w:r>
      <w:r w:rsidR="00702AEE" w:rsidRPr="00702AEE">
        <w:rPr>
          <w:szCs w:val="28"/>
        </w:rPr>
        <w:t>04</w:t>
      </w:r>
      <w:r w:rsidRPr="00702AEE">
        <w:rPr>
          <w:szCs w:val="28"/>
        </w:rPr>
        <w:t>.</w:t>
      </w:r>
    </w:p>
    <w:p w14:paraId="17370EF1" w14:textId="77777777" w:rsidR="00F3441E" w:rsidRPr="00702AEE" w:rsidRDefault="00F3441E" w:rsidP="00B31D42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left="0" w:firstLine="567"/>
        <w:jc w:val="both"/>
        <w:rPr>
          <w:bCs/>
          <w:szCs w:val="28"/>
        </w:rPr>
      </w:pPr>
      <w:r w:rsidRPr="00702AEE">
        <w:rPr>
          <w:bCs/>
          <w:szCs w:val="28"/>
        </w:rPr>
        <w:t>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3644FF74" w14:textId="4DD9CF5F" w:rsidR="00F3441E" w:rsidRPr="00702AEE" w:rsidRDefault="00F3441E" w:rsidP="00B31D42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Cs w:val="28"/>
        </w:rPr>
      </w:pPr>
      <w:r w:rsidRPr="00702AEE">
        <w:rPr>
          <w:bCs/>
          <w:szCs w:val="28"/>
        </w:rPr>
        <w:t>Контроль за исполнением настоящего решения возложить на председателя комиссии Никитину Юлию Владимировну.</w:t>
      </w:r>
    </w:p>
    <w:p w14:paraId="1008DF0F" w14:textId="77777777" w:rsidR="00F3441E" w:rsidRPr="00702AEE" w:rsidRDefault="00F3441E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Cs w:val="28"/>
        </w:rPr>
      </w:pPr>
    </w:p>
    <w:p w14:paraId="3F61F4BA" w14:textId="77777777" w:rsidR="00B31D42" w:rsidRPr="00702AEE" w:rsidRDefault="00B31D42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702AEE" w14:paraId="34CA2DFC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2BF658D7" w14:textId="77777777" w:rsidR="00525A05" w:rsidRPr="00702AEE" w:rsidRDefault="00E843B9">
            <w:pPr>
              <w:pStyle w:val="a7"/>
              <w:ind w:firstLine="0"/>
              <w:rPr>
                <w:szCs w:val="28"/>
              </w:rPr>
            </w:pPr>
            <w:r w:rsidRPr="00702AEE">
              <w:rPr>
                <w:szCs w:val="28"/>
              </w:rPr>
              <w:t>Председатель</w:t>
            </w:r>
            <w:r w:rsidR="00FD0E8F" w:rsidRPr="00702AEE">
              <w:rPr>
                <w:szCs w:val="28"/>
                <w:lang w:val="en-US"/>
              </w:rPr>
              <w:t xml:space="preserve"> </w:t>
            </w:r>
            <w:r w:rsidR="00FD0E8F" w:rsidRPr="00702AEE">
              <w:rPr>
                <w:szCs w:val="28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4BAFEB5" w14:textId="77777777" w:rsidR="00525A05" w:rsidRPr="00702AEE" w:rsidRDefault="00F3441E" w:rsidP="00F3441E">
            <w:pPr>
              <w:jc w:val="right"/>
              <w:rPr>
                <w:szCs w:val="28"/>
              </w:rPr>
            </w:pPr>
            <w:r w:rsidRPr="00702AEE">
              <w:rPr>
                <w:szCs w:val="28"/>
              </w:rPr>
              <w:t>Ю.В. Никитина</w:t>
            </w:r>
          </w:p>
        </w:tc>
      </w:tr>
      <w:tr w:rsidR="00911625" w:rsidRPr="00702AEE" w14:paraId="630999EB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4B52FA48" w14:textId="77777777" w:rsidR="00911625" w:rsidRPr="00702AEE" w:rsidRDefault="00911625">
            <w:pPr>
              <w:pStyle w:val="a7"/>
              <w:ind w:firstLine="0"/>
              <w:rPr>
                <w:szCs w:val="28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9587EE9" w14:textId="77777777" w:rsidR="00911625" w:rsidRPr="00702AEE" w:rsidRDefault="00911625">
            <w:pPr>
              <w:pStyle w:val="a7"/>
              <w:ind w:firstLine="0"/>
              <w:jc w:val="right"/>
              <w:rPr>
                <w:szCs w:val="28"/>
              </w:rPr>
            </w:pPr>
          </w:p>
        </w:tc>
      </w:tr>
      <w:tr w:rsidR="00911625" w:rsidRPr="00702AEE" w14:paraId="552A59CB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262AE15" w14:textId="77777777" w:rsidR="00911625" w:rsidRPr="00702AEE" w:rsidRDefault="00E843B9" w:rsidP="00E843B9">
            <w:pPr>
              <w:pStyle w:val="a7"/>
              <w:ind w:firstLine="0"/>
              <w:rPr>
                <w:szCs w:val="28"/>
              </w:rPr>
            </w:pPr>
            <w:r w:rsidRPr="00702AEE">
              <w:rPr>
                <w:szCs w:val="28"/>
              </w:rPr>
              <w:t>Секретарь</w:t>
            </w:r>
            <w:r w:rsidR="00FD0E8F" w:rsidRPr="00702AEE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EBD09B6" w14:textId="55FB6E87" w:rsidR="00911625" w:rsidRPr="00702AEE" w:rsidRDefault="00702AEE">
            <w:pPr>
              <w:pStyle w:val="a7"/>
              <w:ind w:firstLine="0"/>
              <w:jc w:val="right"/>
              <w:rPr>
                <w:szCs w:val="28"/>
              </w:rPr>
            </w:pPr>
            <w:r w:rsidRPr="00702AEE">
              <w:rPr>
                <w:szCs w:val="28"/>
              </w:rPr>
              <w:t>Е.А. Медведева</w:t>
            </w:r>
          </w:p>
        </w:tc>
      </w:tr>
    </w:tbl>
    <w:p w14:paraId="54C3A6F3" w14:textId="77777777" w:rsidR="00525A05" w:rsidRPr="00702AEE" w:rsidRDefault="00525A05">
      <w:pPr>
        <w:pStyle w:val="a7"/>
        <w:ind w:firstLine="0"/>
        <w:rPr>
          <w:szCs w:val="28"/>
        </w:rPr>
      </w:pPr>
    </w:p>
    <w:sectPr w:rsidR="00525A05" w:rsidRPr="00702AEE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7ADF" w14:textId="77777777" w:rsidR="0035165D" w:rsidRDefault="0035165D">
      <w:r>
        <w:separator/>
      </w:r>
    </w:p>
  </w:endnote>
  <w:endnote w:type="continuationSeparator" w:id="0">
    <w:p w14:paraId="1ECAA4E2" w14:textId="77777777" w:rsidR="0035165D" w:rsidRDefault="00351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735F0" w14:textId="77777777" w:rsidR="0035165D" w:rsidRDefault="0035165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26ED334C" w14:textId="77777777" w:rsidR="0035165D" w:rsidRDefault="0035165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F86D3" w14:textId="77777777" w:rsidR="0035165D" w:rsidRDefault="0035165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22D38" w14:textId="77777777" w:rsidR="0035165D" w:rsidRDefault="0035165D">
      <w:r>
        <w:separator/>
      </w:r>
    </w:p>
  </w:footnote>
  <w:footnote w:type="continuationSeparator" w:id="0">
    <w:p w14:paraId="6A0F28A1" w14:textId="77777777" w:rsidR="0035165D" w:rsidRDefault="00351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FC055" w14:textId="77777777" w:rsidR="0035165D" w:rsidRDefault="00527AA6">
    <w:pPr>
      <w:framePr w:wrap="around" w:vAnchor="text" w:hAnchor="margin" w:xAlign="center" w:y="1"/>
    </w:pPr>
    <w:r>
      <w:fldChar w:fldCharType="begin"/>
    </w:r>
    <w:r w:rsidR="0035165D">
      <w:instrText xml:space="preserve">PAGE  </w:instrText>
    </w:r>
    <w:r>
      <w:fldChar w:fldCharType="end"/>
    </w:r>
  </w:p>
  <w:p w14:paraId="64B23167" w14:textId="77777777" w:rsidR="0035165D" w:rsidRDefault="003516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7DCB" w14:textId="77777777" w:rsidR="0035165D" w:rsidRDefault="006C020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09CA837" w14:textId="77777777" w:rsidR="0035165D" w:rsidRDefault="0035165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35165D" w14:paraId="07773DD7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5793F1E" w14:textId="77777777" w:rsidR="0035165D" w:rsidRDefault="0035165D" w:rsidP="00FA4421">
          <w:pPr>
            <w:pStyle w:val="a6"/>
            <w:spacing w:after="0" w:line="240" w:lineRule="auto"/>
            <w:jc w:val="center"/>
          </w:pPr>
        </w:p>
      </w:tc>
    </w:tr>
    <w:tr w:rsidR="0035165D" w14:paraId="796CAD54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048C0FB7" w14:textId="77777777" w:rsidR="0035165D" w:rsidRPr="00503550" w:rsidRDefault="0035165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0C439236" w14:textId="77777777" w:rsidR="0035165D" w:rsidRDefault="0035165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74CD3F9" w14:textId="77777777" w:rsidR="0035165D" w:rsidRPr="0076064B" w:rsidRDefault="0035165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35165D" w14:paraId="6277722D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5942605B" w14:textId="77777777" w:rsidR="0035165D" w:rsidRPr="003A6659" w:rsidRDefault="0035165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35165D" w14:paraId="04569D45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1B641080" w14:textId="77777777" w:rsidR="0035165D" w:rsidRDefault="0035165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8D9C468" w14:textId="77777777" w:rsidR="0035165D" w:rsidRDefault="0035165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0550B5AF" w14:textId="77777777" w:rsidR="0035165D" w:rsidRDefault="0035165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35165D" w14:paraId="3E832FA8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09DC175E" w14:textId="77777777" w:rsidR="0035165D" w:rsidRDefault="0035165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B792692" w14:textId="77777777" w:rsidR="0035165D" w:rsidRPr="00997B87" w:rsidRDefault="0035165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1C99C6F" w14:textId="77777777" w:rsidR="0035165D" w:rsidRDefault="0035165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35165D" w14:paraId="1C4D74EB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9C817FF" w14:textId="77777777" w:rsidR="0035165D" w:rsidRDefault="0035165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35165D" w:rsidRPr="00FA51BE" w14:paraId="2E8D66D4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628B28B2" w14:textId="77777777" w:rsidR="0035165D" w:rsidRPr="00FA51BE" w:rsidRDefault="0035165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0FA51FE4" w14:textId="77777777" w:rsidR="0035165D" w:rsidRPr="00FA51BE" w:rsidRDefault="0035165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CC51E88" w14:textId="77777777" w:rsidR="0035165D" w:rsidRPr="00FA51BE" w:rsidRDefault="0035165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413123CB" w14:textId="77777777" w:rsidR="0035165D" w:rsidRPr="00FA51BE" w:rsidRDefault="0035165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536FB2A" w14:textId="77777777" w:rsidR="0035165D" w:rsidRPr="00FA51BE" w:rsidRDefault="0035165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794E3A9E" w14:textId="77777777" w:rsidR="0035165D" w:rsidRPr="00FA51BE" w:rsidRDefault="0035165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492BC0B9" w14:textId="77777777" w:rsidR="0035165D" w:rsidRPr="00FA51BE" w:rsidRDefault="0035165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01AEA2E5" w14:textId="77777777" w:rsidR="0035165D" w:rsidRDefault="0035165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3E266F2"/>
    <w:multiLevelType w:val="hybridMultilevel"/>
    <w:tmpl w:val="381040CE"/>
    <w:lvl w:ilvl="0" w:tplc="7082ADCA">
      <w:start w:val="1"/>
      <w:numFmt w:val="decimal"/>
      <w:lvlText w:val="%1."/>
      <w:lvlJc w:val="left"/>
      <w:pPr>
        <w:ind w:left="1467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09484741">
    <w:abstractNumId w:val="0"/>
  </w:num>
  <w:num w:numId="2" w16cid:durableId="447823928">
    <w:abstractNumId w:val="2"/>
  </w:num>
  <w:num w:numId="3" w16cid:durableId="144594198">
    <w:abstractNumId w:val="6"/>
  </w:num>
  <w:num w:numId="4" w16cid:durableId="1415085733">
    <w:abstractNumId w:val="1"/>
  </w:num>
  <w:num w:numId="5" w16cid:durableId="1295526808">
    <w:abstractNumId w:val="4"/>
  </w:num>
  <w:num w:numId="6" w16cid:durableId="1224558031">
    <w:abstractNumId w:val="3"/>
  </w:num>
  <w:num w:numId="7" w16cid:durableId="6544503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137D7"/>
    <w:rsid w:val="00035ABC"/>
    <w:rsid w:val="00045C12"/>
    <w:rsid w:val="00051066"/>
    <w:rsid w:val="00085DCE"/>
    <w:rsid w:val="000B4A0E"/>
    <w:rsid w:val="000B6BCD"/>
    <w:rsid w:val="000C44C5"/>
    <w:rsid w:val="000D75F1"/>
    <w:rsid w:val="001243E3"/>
    <w:rsid w:val="00125315"/>
    <w:rsid w:val="00164218"/>
    <w:rsid w:val="0017083F"/>
    <w:rsid w:val="00170D09"/>
    <w:rsid w:val="001D2314"/>
    <w:rsid w:val="00205244"/>
    <w:rsid w:val="0020666A"/>
    <w:rsid w:val="0021074E"/>
    <w:rsid w:val="002112BC"/>
    <w:rsid w:val="00232907"/>
    <w:rsid w:val="00236AEA"/>
    <w:rsid w:val="00237C63"/>
    <w:rsid w:val="00254CB7"/>
    <w:rsid w:val="00255B6B"/>
    <w:rsid w:val="0029672B"/>
    <w:rsid w:val="00296DC5"/>
    <w:rsid w:val="002C2A72"/>
    <w:rsid w:val="002E479C"/>
    <w:rsid w:val="003012C6"/>
    <w:rsid w:val="00303589"/>
    <w:rsid w:val="00323621"/>
    <w:rsid w:val="00331EFD"/>
    <w:rsid w:val="0035165D"/>
    <w:rsid w:val="00380407"/>
    <w:rsid w:val="00382EC6"/>
    <w:rsid w:val="00385F5E"/>
    <w:rsid w:val="0038622E"/>
    <w:rsid w:val="00393A58"/>
    <w:rsid w:val="00396177"/>
    <w:rsid w:val="003A7AD0"/>
    <w:rsid w:val="003E2348"/>
    <w:rsid w:val="003E7736"/>
    <w:rsid w:val="00427FDE"/>
    <w:rsid w:val="00445E70"/>
    <w:rsid w:val="00481314"/>
    <w:rsid w:val="004B052C"/>
    <w:rsid w:val="004C1BC7"/>
    <w:rsid w:val="004E0428"/>
    <w:rsid w:val="004F4373"/>
    <w:rsid w:val="0050775B"/>
    <w:rsid w:val="00512D15"/>
    <w:rsid w:val="00516EA2"/>
    <w:rsid w:val="00525A05"/>
    <w:rsid w:val="00527AA6"/>
    <w:rsid w:val="005522B1"/>
    <w:rsid w:val="00586421"/>
    <w:rsid w:val="0058674F"/>
    <w:rsid w:val="00590911"/>
    <w:rsid w:val="00596D36"/>
    <w:rsid w:val="005D566A"/>
    <w:rsid w:val="005E72B9"/>
    <w:rsid w:val="00611FDF"/>
    <w:rsid w:val="006304A1"/>
    <w:rsid w:val="0068550C"/>
    <w:rsid w:val="00695EF5"/>
    <w:rsid w:val="00696C01"/>
    <w:rsid w:val="00697FD5"/>
    <w:rsid w:val="006A2C0F"/>
    <w:rsid w:val="006C0201"/>
    <w:rsid w:val="006C04CD"/>
    <w:rsid w:val="006C63A6"/>
    <w:rsid w:val="006F01F2"/>
    <w:rsid w:val="00702AEE"/>
    <w:rsid w:val="00704AE7"/>
    <w:rsid w:val="0072282B"/>
    <w:rsid w:val="00743020"/>
    <w:rsid w:val="00756AB6"/>
    <w:rsid w:val="00761140"/>
    <w:rsid w:val="00767633"/>
    <w:rsid w:val="00770BB1"/>
    <w:rsid w:val="00782A3C"/>
    <w:rsid w:val="00813760"/>
    <w:rsid w:val="00856384"/>
    <w:rsid w:val="00873008"/>
    <w:rsid w:val="00884598"/>
    <w:rsid w:val="008858AC"/>
    <w:rsid w:val="00887EF5"/>
    <w:rsid w:val="008A3A41"/>
    <w:rsid w:val="008A55DC"/>
    <w:rsid w:val="008D0E90"/>
    <w:rsid w:val="00911625"/>
    <w:rsid w:val="009213E9"/>
    <w:rsid w:val="00923F28"/>
    <w:rsid w:val="00935D06"/>
    <w:rsid w:val="009433C6"/>
    <w:rsid w:val="009442D1"/>
    <w:rsid w:val="00955278"/>
    <w:rsid w:val="00975170"/>
    <w:rsid w:val="00980235"/>
    <w:rsid w:val="0099460C"/>
    <w:rsid w:val="009B07EF"/>
    <w:rsid w:val="009C1E3A"/>
    <w:rsid w:val="009C3E56"/>
    <w:rsid w:val="009E1769"/>
    <w:rsid w:val="00A17511"/>
    <w:rsid w:val="00A354F7"/>
    <w:rsid w:val="00A45148"/>
    <w:rsid w:val="00A4660B"/>
    <w:rsid w:val="00A67D26"/>
    <w:rsid w:val="00A777DB"/>
    <w:rsid w:val="00A920C9"/>
    <w:rsid w:val="00B06EF1"/>
    <w:rsid w:val="00B1160A"/>
    <w:rsid w:val="00B11B42"/>
    <w:rsid w:val="00B237E4"/>
    <w:rsid w:val="00B31D42"/>
    <w:rsid w:val="00B71A6B"/>
    <w:rsid w:val="00B86D80"/>
    <w:rsid w:val="00B93F71"/>
    <w:rsid w:val="00BA7FB1"/>
    <w:rsid w:val="00BB4BEE"/>
    <w:rsid w:val="00BB6B02"/>
    <w:rsid w:val="00BD1C02"/>
    <w:rsid w:val="00C024E7"/>
    <w:rsid w:val="00C11D9E"/>
    <w:rsid w:val="00C77BFA"/>
    <w:rsid w:val="00C95C36"/>
    <w:rsid w:val="00CB3840"/>
    <w:rsid w:val="00CC2B8D"/>
    <w:rsid w:val="00CC46BF"/>
    <w:rsid w:val="00CD1278"/>
    <w:rsid w:val="00D125D0"/>
    <w:rsid w:val="00D471DE"/>
    <w:rsid w:val="00D715AA"/>
    <w:rsid w:val="00D81BB7"/>
    <w:rsid w:val="00DE48F3"/>
    <w:rsid w:val="00DE4F23"/>
    <w:rsid w:val="00DE66A8"/>
    <w:rsid w:val="00DF45D4"/>
    <w:rsid w:val="00E01328"/>
    <w:rsid w:val="00E11D12"/>
    <w:rsid w:val="00E6142A"/>
    <w:rsid w:val="00E71EEE"/>
    <w:rsid w:val="00E843B9"/>
    <w:rsid w:val="00EA674A"/>
    <w:rsid w:val="00EF7319"/>
    <w:rsid w:val="00EF7EBB"/>
    <w:rsid w:val="00F3437B"/>
    <w:rsid w:val="00F3441E"/>
    <w:rsid w:val="00F371C9"/>
    <w:rsid w:val="00F8420C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/>
    <o:shapelayout v:ext="edit">
      <o:idmap v:ext="edit" data="1"/>
    </o:shapelayout>
  </w:shapeDefaults>
  <w:decimalSymbol w:val=","/>
  <w:listSeparator w:val=";"/>
  <w14:docId w14:val="7C5EA1A3"/>
  <w15:docId w15:val="{055A24C1-4FA5-4F43-AAEF-F0A03AB3B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70254;fld=134;dst=100234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206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45</cp:revision>
  <cp:lastPrinted>2023-04-26T07:00:00Z</cp:lastPrinted>
  <dcterms:created xsi:type="dcterms:W3CDTF">2022-07-01T08:20:00Z</dcterms:created>
  <dcterms:modified xsi:type="dcterms:W3CDTF">2026-08-11T17:21:00Z</dcterms:modified>
</cp:coreProperties>
</file>