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09123F95" w:rsidR="00385F5E" w:rsidRPr="00697FD5" w:rsidRDefault="002240AE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51C2AF" wp14:editId="4723C3ED">
                <wp:simplePos x="0" y="0"/>
                <wp:positionH relativeFrom="margin">
                  <wp:align>left</wp:align>
                </wp:positionH>
                <wp:positionV relativeFrom="page">
                  <wp:posOffset>2352675</wp:posOffset>
                </wp:positionV>
                <wp:extent cx="6007100" cy="581025"/>
                <wp:effectExtent l="0" t="0" r="12700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CD80EC" w14:textId="0B2BED8E" w:rsidR="00DE2E3D" w:rsidRPr="00786360" w:rsidRDefault="00DE2E3D" w:rsidP="00392AD9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86360">
                              <w:rPr>
                                <w:b/>
                                <w:szCs w:val="28"/>
                              </w:rPr>
                              <w:t xml:space="preserve">О назначении члена участковой избирательной комиссии избирательного участка № </w:t>
                            </w:r>
                            <w:r w:rsidR="008A7046" w:rsidRPr="00786360">
                              <w:rPr>
                                <w:b/>
                                <w:szCs w:val="28"/>
                              </w:rPr>
                              <w:t>30</w:t>
                            </w:r>
                            <w:r w:rsidR="0077505A">
                              <w:rPr>
                                <w:b/>
                                <w:szCs w:val="28"/>
                              </w:rPr>
                              <w:t>06</w:t>
                            </w:r>
                            <w:r w:rsidRPr="00786360">
                              <w:rPr>
                                <w:b/>
                                <w:szCs w:val="28"/>
                              </w:rPr>
                              <w:t xml:space="preserve"> с правом решающего голоса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51C2AF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85.25pt;width:473pt;height:45.7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" filled="f" stroked="f">
                <v:textbox inset="0,0,0,0">
                  <w:txbxContent>
                    <w:p w14:paraId="3BCD80EC" w14:textId="0B2BED8E" w:rsidR="00DE2E3D" w:rsidRPr="00786360" w:rsidRDefault="00DE2E3D" w:rsidP="00392AD9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86360">
                        <w:rPr>
                          <w:b/>
                          <w:szCs w:val="28"/>
                        </w:rPr>
                        <w:t xml:space="preserve">О назначении члена участковой избирательной комиссии избирательного участка № </w:t>
                      </w:r>
                      <w:r w:rsidR="008A7046" w:rsidRPr="00786360">
                        <w:rPr>
                          <w:b/>
                          <w:szCs w:val="28"/>
                        </w:rPr>
                        <w:t>30</w:t>
                      </w:r>
                      <w:r w:rsidR="0077505A">
                        <w:rPr>
                          <w:b/>
                          <w:szCs w:val="28"/>
                        </w:rPr>
                        <w:t>06</w:t>
                      </w:r>
                      <w:r w:rsidRPr="00786360">
                        <w:rPr>
                          <w:b/>
                          <w:szCs w:val="28"/>
                        </w:rPr>
                        <w:t xml:space="preserve"> с правом решающего голоса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A676CA" wp14:editId="15343147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1E86A5" w14:textId="3C5BE1B5" w:rsidR="00DE2E3D" w:rsidRPr="00786360" w:rsidRDefault="0077505A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04.09</w:t>
                            </w:r>
                            <w:r w:rsidR="008A7046" w:rsidRPr="00786360">
                              <w:rPr>
                                <w:szCs w:val="28"/>
                              </w:rPr>
                              <w:t>.</w:t>
                            </w:r>
                            <w:r w:rsidR="00DE2E3D" w:rsidRPr="00786360">
                              <w:rPr>
                                <w:szCs w:val="28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A676CA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041E86A5" w14:textId="3C5BE1B5" w:rsidR="00DE2E3D" w:rsidRPr="00786360" w:rsidRDefault="0077505A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04.09</w:t>
                      </w:r>
                      <w:r w:rsidR="008A7046" w:rsidRPr="00786360">
                        <w:rPr>
                          <w:szCs w:val="28"/>
                        </w:rPr>
                        <w:t>.</w:t>
                      </w:r>
                      <w:r w:rsidR="00DE2E3D" w:rsidRPr="00786360">
                        <w:rPr>
                          <w:szCs w:val="28"/>
                        </w:rPr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27D43C" wp14:editId="07333B5D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C292C8" w14:textId="11D11A6F" w:rsidR="00DE2E3D" w:rsidRPr="00786360" w:rsidRDefault="002240AE" w:rsidP="00A67D26">
                            <w:pPr>
                              <w:pStyle w:val="a4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9</w:t>
                            </w:r>
                            <w:r w:rsidR="0077505A">
                              <w:rPr>
                                <w:szCs w:val="28"/>
                              </w:rPr>
                              <w:t>5</w:t>
                            </w:r>
                            <w:r w:rsidR="00DE2E3D" w:rsidRPr="00786360">
                              <w:rPr>
                                <w:szCs w:val="28"/>
                              </w:rPr>
                              <w:t>/</w:t>
                            </w:r>
                            <w:r w:rsidR="008D3A59">
                              <w:rPr>
                                <w:szCs w:val="28"/>
                              </w:rPr>
                              <w:t>0</w:t>
                            </w:r>
                            <w:r w:rsidR="009F3455">
                              <w:rPr>
                                <w:szCs w:val="28"/>
                              </w:rPr>
                              <w:t>3</w:t>
                            </w:r>
                            <w:r w:rsidR="00DE2E3D" w:rsidRPr="00786360">
                              <w:rPr>
                                <w:szCs w:val="28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27D43C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46C292C8" w14:textId="11D11A6F" w:rsidR="00DE2E3D" w:rsidRPr="00786360" w:rsidRDefault="002240AE" w:rsidP="00A67D26">
                      <w:pPr>
                        <w:pStyle w:val="a4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9</w:t>
                      </w:r>
                      <w:r w:rsidR="0077505A">
                        <w:rPr>
                          <w:szCs w:val="28"/>
                        </w:rPr>
                        <w:t>5</w:t>
                      </w:r>
                      <w:r w:rsidR="00DE2E3D" w:rsidRPr="00786360">
                        <w:rPr>
                          <w:szCs w:val="28"/>
                        </w:rPr>
                        <w:t>/</w:t>
                      </w:r>
                      <w:r w:rsidR="008D3A59">
                        <w:rPr>
                          <w:szCs w:val="28"/>
                        </w:rPr>
                        <w:t>0</w:t>
                      </w:r>
                      <w:r w:rsidR="009F3455">
                        <w:rPr>
                          <w:szCs w:val="28"/>
                        </w:rPr>
                        <w:t>3</w:t>
                      </w:r>
                      <w:r w:rsidR="00DE2E3D" w:rsidRPr="00786360">
                        <w:rPr>
                          <w:szCs w:val="28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E611C2E" w14:textId="77777777" w:rsidR="003621D3" w:rsidRPr="00392AD9" w:rsidRDefault="003621D3" w:rsidP="00044BCF">
      <w:pPr>
        <w:jc w:val="both"/>
        <w:rPr>
          <w:sz w:val="26"/>
          <w:szCs w:val="26"/>
        </w:rPr>
      </w:pPr>
    </w:p>
    <w:p w14:paraId="2DFD6C42" w14:textId="77777777" w:rsidR="0077505A" w:rsidRDefault="0077505A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0DF5E922" w:rsidR="00D90573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  <w:r w:rsidRPr="00586EAC">
        <w:rPr>
          <w:color w:val="000000" w:themeColor="text1"/>
          <w:szCs w:val="28"/>
        </w:rPr>
        <w:t xml:space="preserve">В связи </w:t>
      </w:r>
      <w:r w:rsidR="0077505A">
        <w:rPr>
          <w:color w:val="000000" w:themeColor="text1"/>
          <w:szCs w:val="28"/>
        </w:rPr>
        <w:t>увеличением</w:t>
      </w:r>
      <w:r w:rsidR="0077505A" w:rsidRPr="0077505A">
        <w:rPr>
          <w:color w:val="000000" w:themeColor="text1"/>
          <w:szCs w:val="28"/>
        </w:rPr>
        <w:t xml:space="preserve"> количественн</w:t>
      </w:r>
      <w:r w:rsidR="0077505A">
        <w:rPr>
          <w:color w:val="000000" w:themeColor="text1"/>
          <w:szCs w:val="28"/>
        </w:rPr>
        <w:t>ого</w:t>
      </w:r>
      <w:r w:rsidR="0077505A" w:rsidRPr="0077505A">
        <w:rPr>
          <w:color w:val="000000" w:themeColor="text1"/>
          <w:szCs w:val="28"/>
        </w:rPr>
        <w:t xml:space="preserve"> состав</w:t>
      </w:r>
      <w:r w:rsidR="0077505A">
        <w:rPr>
          <w:color w:val="000000" w:themeColor="text1"/>
          <w:szCs w:val="28"/>
        </w:rPr>
        <w:t>а</w:t>
      </w:r>
      <w:r w:rsidR="0077505A" w:rsidRPr="0077505A">
        <w:rPr>
          <w:color w:val="000000" w:themeColor="text1"/>
          <w:szCs w:val="28"/>
        </w:rPr>
        <w:t xml:space="preserve"> участковой избирательной комиссии избирательного участка № 3006 Кировского района города Перми</w:t>
      </w:r>
      <w:r w:rsidR="0077505A">
        <w:rPr>
          <w:color w:val="000000" w:themeColor="text1"/>
          <w:szCs w:val="28"/>
        </w:rPr>
        <w:t xml:space="preserve"> (решение № 95/01-4 от 04.09.2026)</w:t>
      </w:r>
      <w:r w:rsidR="0077505A" w:rsidRPr="0077505A">
        <w:rPr>
          <w:color w:val="000000" w:themeColor="text1"/>
          <w:szCs w:val="28"/>
        </w:rPr>
        <w:t xml:space="preserve"> </w:t>
      </w:r>
      <w:r w:rsidR="00DE289C" w:rsidRPr="00586EAC">
        <w:rPr>
          <w:color w:val="000000" w:themeColor="text1"/>
          <w:szCs w:val="28"/>
        </w:rPr>
        <w:t xml:space="preserve">в соответствии </w:t>
      </w:r>
      <w:r w:rsidR="0077505A">
        <w:rPr>
          <w:color w:val="000000" w:themeColor="text1"/>
          <w:szCs w:val="28"/>
        </w:rPr>
        <w:t>с</w:t>
      </w:r>
      <w:r w:rsidR="0077505A" w:rsidRPr="0077505A">
        <w:rPr>
          <w:color w:val="000000" w:themeColor="text1"/>
          <w:szCs w:val="28"/>
        </w:rPr>
        <w:t xml:space="preserve"> пунктом 3.1 статьи 27 </w:t>
      </w:r>
      <w:r w:rsidR="00DE289C" w:rsidRPr="00586EAC">
        <w:rPr>
          <w:color w:val="000000" w:themeColor="text1"/>
          <w:szCs w:val="28"/>
        </w:rPr>
        <w:t xml:space="preserve">Федерального закона «Об основных гарантиях избирательных прав и права на участие в референдуме граждан Российской Федерации», </w:t>
      </w:r>
    </w:p>
    <w:p w14:paraId="22F87824" w14:textId="77777777" w:rsidR="0077505A" w:rsidRPr="00586EAC" w:rsidRDefault="0077505A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63FC59B2" w14:textId="77777777" w:rsidR="00F3441E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Cs w:val="28"/>
        </w:rPr>
      </w:pPr>
      <w:r w:rsidRPr="00586EAC">
        <w:rPr>
          <w:color w:val="000000" w:themeColor="text1"/>
          <w:szCs w:val="28"/>
        </w:rPr>
        <w:t>комиссия РЕШИЛА:</w:t>
      </w:r>
    </w:p>
    <w:p w14:paraId="69542AB7" w14:textId="77777777" w:rsidR="0077505A" w:rsidRPr="00586EAC" w:rsidRDefault="0077505A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Cs w:val="28"/>
        </w:rPr>
      </w:pPr>
    </w:p>
    <w:p w14:paraId="0F55D196" w14:textId="3EA996A5" w:rsidR="00720478" w:rsidRPr="00586EAC" w:rsidRDefault="006B3170" w:rsidP="00F65901">
      <w:pPr>
        <w:ind w:firstLine="567"/>
        <w:jc w:val="both"/>
        <w:rPr>
          <w:color w:val="000000"/>
          <w:szCs w:val="28"/>
        </w:rPr>
      </w:pPr>
      <w:r w:rsidRPr="00586EAC">
        <w:rPr>
          <w:szCs w:val="28"/>
        </w:rPr>
        <w:t xml:space="preserve">1.  </w:t>
      </w:r>
      <w:r w:rsidR="00720478" w:rsidRPr="00586EAC">
        <w:rPr>
          <w:szCs w:val="28"/>
        </w:rPr>
        <w:t xml:space="preserve">Назначить членом участковой избирательной комиссии избирательного участка № </w:t>
      </w:r>
      <w:r w:rsidR="008A7046" w:rsidRPr="00586EAC">
        <w:rPr>
          <w:szCs w:val="28"/>
        </w:rPr>
        <w:t>30</w:t>
      </w:r>
      <w:r w:rsidR="0077505A">
        <w:rPr>
          <w:szCs w:val="28"/>
        </w:rPr>
        <w:t>06</w:t>
      </w:r>
      <w:r w:rsidR="00392AD9" w:rsidRPr="00586EAC">
        <w:rPr>
          <w:szCs w:val="28"/>
        </w:rPr>
        <w:t xml:space="preserve"> </w:t>
      </w:r>
      <w:r w:rsidR="00720478" w:rsidRPr="00586EAC">
        <w:rPr>
          <w:szCs w:val="28"/>
        </w:rPr>
        <w:t>с правом решающего голоса</w:t>
      </w:r>
      <w:r w:rsidR="00707252" w:rsidRPr="00586EAC">
        <w:rPr>
          <w:szCs w:val="28"/>
        </w:rPr>
        <w:t xml:space="preserve"> </w:t>
      </w:r>
      <w:r w:rsidR="009F3455" w:rsidRPr="009F3455">
        <w:rPr>
          <w:szCs w:val="28"/>
        </w:rPr>
        <w:t>Кичигин</w:t>
      </w:r>
      <w:r w:rsidR="009F3455">
        <w:rPr>
          <w:szCs w:val="28"/>
        </w:rPr>
        <w:t>у</w:t>
      </w:r>
      <w:r w:rsidR="009F3455" w:rsidRPr="009F3455">
        <w:rPr>
          <w:szCs w:val="28"/>
        </w:rPr>
        <w:t xml:space="preserve"> Ирин</w:t>
      </w:r>
      <w:r w:rsidR="009F3455">
        <w:rPr>
          <w:szCs w:val="28"/>
        </w:rPr>
        <w:t>у</w:t>
      </w:r>
      <w:r w:rsidR="009F3455" w:rsidRPr="009F3455">
        <w:rPr>
          <w:szCs w:val="28"/>
        </w:rPr>
        <w:t xml:space="preserve"> Владимировн</w:t>
      </w:r>
      <w:r w:rsidR="009F3455">
        <w:rPr>
          <w:szCs w:val="28"/>
        </w:rPr>
        <w:t>у</w:t>
      </w:r>
      <w:r w:rsidR="00752CE9" w:rsidRPr="00586EAC">
        <w:rPr>
          <w:szCs w:val="28"/>
        </w:rPr>
        <w:t xml:space="preserve">, </w:t>
      </w:r>
      <w:r w:rsidR="0077505A">
        <w:rPr>
          <w:szCs w:val="28"/>
        </w:rPr>
        <w:t>1986</w:t>
      </w:r>
      <w:r w:rsidRPr="00586EAC">
        <w:rPr>
          <w:szCs w:val="28"/>
        </w:rPr>
        <w:t xml:space="preserve"> </w:t>
      </w:r>
      <w:r w:rsidR="00720478" w:rsidRPr="00586EAC">
        <w:rPr>
          <w:szCs w:val="28"/>
        </w:rPr>
        <w:t xml:space="preserve">года рождения, </w:t>
      </w:r>
      <w:r w:rsidR="008A2C64" w:rsidRPr="00586EAC">
        <w:rPr>
          <w:szCs w:val="28"/>
        </w:rPr>
        <w:t>предложе</w:t>
      </w:r>
      <w:r w:rsidR="001A4156" w:rsidRPr="00586EAC">
        <w:rPr>
          <w:szCs w:val="28"/>
        </w:rPr>
        <w:t>н</w:t>
      </w:r>
      <w:r w:rsidR="008A2C64" w:rsidRPr="00586EAC">
        <w:rPr>
          <w:szCs w:val="28"/>
        </w:rPr>
        <w:t>н</w:t>
      </w:r>
      <w:r w:rsidR="00592C3B" w:rsidRPr="00586EAC">
        <w:rPr>
          <w:szCs w:val="28"/>
        </w:rPr>
        <w:t>ого</w:t>
      </w:r>
      <w:r w:rsidR="0078405A" w:rsidRPr="00586EAC">
        <w:rPr>
          <w:szCs w:val="28"/>
        </w:rPr>
        <w:t xml:space="preserve"> </w:t>
      </w:r>
      <w:r w:rsidR="00220A5E" w:rsidRPr="00586EAC">
        <w:rPr>
          <w:szCs w:val="28"/>
        </w:rPr>
        <w:t>–</w:t>
      </w:r>
      <w:r w:rsidR="008A2C64" w:rsidRPr="00586EAC">
        <w:rPr>
          <w:szCs w:val="28"/>
        </w:rPr>
        <w:t xml:space="preserve"> </w:t>
      </w:r>
      <w:r w:rsidR="009F3455" w:rsidRPr="009F3455">
        <w:rPr>
          <w:szCs w:val="28"/>
        </w:rPr>
        <w:t>Региональная молодежная общественная организация «Молодежные акторы Пермского края»</w:t>
      </w:r>
      <w:r w:rsidR="008A2C64" w:rsidRPr="00586EAC">
        <w:rPr>
          <w:szCs w:val="28"/>
        </w:rPr>
        <w:t>.</w:t>
      </w:r>
    </w:p>
    <w:p w14:paraId="6A561FC3" w14:textId="77777777" w:rsidR="000C1A48" w:rsidRPr="00586EAC" w:rsidRDefault="00720478" w:rsidP="008A7046">
      <w:pPr>
        <w:ind w:firstLine="567"/>
        <w:jc w:val="both"/>
        <w:rPr>
          <w:bCs/>
          <w:szCs w:val="28"/>
        </w:rPr>
      </w:pPr>
      <w:r w:rsidRPr="00586EAC">
        <w:rPr>
          <w:szCs w:val="28"/>
        </w:rPr>
        <w:t>2</w:t>
      </w:r>
      <w:r w:rsidR="000C1A48" w:rsidRPr="00586EAC">
        <w:rPr>
          <w:szCs w:val="28"/>
        </w:rPr>
        <w:t>.</w:t>
      </w:r>
      <w:r w:rsidR="000C1A48" w:rsidRPr="00586EAC">
        <w:rPr>
          <w:bCs/>
          <w:szCs w:val="28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586EAC" w:rsidRDefault="00720478" w:rsidP="00720478">
      <w:pPr>
        <w:tabs>
          <w:tab w:val="left" w:pos="0"/>
        </w:tabs>
        <w:ind w:firstLine="426"/>
        <w:jc w:val="both"/>
        <w:rPr>
          <w:bCs/>
          <w:szCs w:val="28"/>
        </w:rPr>
      </w:pPr>
      <w:r w:rsidRPr="00586EAC">
        <w:rPr>
          <w:bCs/>
          <w:szCs w:val="28"/>
        </w:rPr>
        <w:t>3</w:t>
      </w:r>
      <w:r w:rsidR="000C1A48" w:rsidRPr="00586EAC">
        <w:rPr>
          <w:bCs/>
          <w:szCs w:val="28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586EAC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Cs w:val="28"/>
        </w:rPr>
      </w:pPr>
      <w:r w:rsidRPr="00586EAC">
        <w:rPr>
          <w:bCs/>
          <w:szCs w:val="28"/>
        </w:rPr>
        <w:t xml:space="preserve">4. </w:t>
      </w:r>
      <w:r w:rsidR="0041403C" w:rsidRPr="00586EAC">
        <w:rPr>
          <w:bCs/>
          <w:szCs w:val="28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101C69C" w14:textId="5B3FD99F" w:rsidR="00720478" w:rsidRPr="00586EAC" w:rsidRDefault="000C1A48" w:rsidP="00786360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Cs w:val="28"/>
          <w:lang w:eastAsia="en-US"/>
        </w:rPr>
      </w:pPr>
      <w:r w:rsidRPr="00586EAC">
        <w:rPr>
          <w:szCs w:val="28"/>
        </w:rPr>
        <w:t xml:space="preserve">Контроль за исполнением настоящего решения возложить на председателя комиссии Никитину </w:t>
      </w:r>
      <w:r w:rsidR="00786360" w:rsidRPr="00586EAC">
        <w:rPr>
          <w:szCs w:val="28"/>
        </w:rPr>
        <w:t>Ю.В</w:t>
      </w:r>
      <w:r w:rsidRPr="00586EAC">
        <w:rPr>
          <w:szCs w:val="28"/>
        </w:rPr>
        <w:t>.</w:t>
      </w:r>
    </w:p>
    <w:p w14:paraId="1ED266F0" w14:textId="77777777" w:rsidR="00392AD9" w:rsidRDefault="00392AD9" w:rsidP="00786360">
      <w:pPr>
        <w:pStyle w:val="af5"/>
        <w:tabs>
          <w:tab w:val="left" w:pos="0"/>
        </w:tabs>
        <w:ind w:left="426"/>
        <w:jc w:val="both"/>
        <w:rPr>
          <w:rFonts w:eastAsia="Calibri"/>
          <w:szCs w:val="28"/>
          <w:lang w:eastAsia="en-US"/>
        </w:rPr>
      </w:pPr>
    </w:p>
    <w:p w14:paraId="19836C00" w14:textId="77777777" w:rsidR="0077505A" w:rsidRPr="00586EAC" w:rsidRDefault="0077505A" w:rsidP="00786360">
      <w:pPr>
        <w:pStyle w:val="af5"/>
        <w:tabs>
          <w:tab w:val="left" w:pos="0"/>
        </w:tabs>
        <w:ind w:left="426"/>
        <w:jc w:val="both"/>
        <w:rPr>
          <w:rFonts w:eastAsia="Calibri"/>
          <w:szCs w:val="28"/>
          <w:lang w:eastAsia="en-US"/>
        </w:rPr>
      </w:pPr>
    </w:p>
    <w:tbl>
      <w:tblPr>
        <w:tblW w:w="8288" w:type="dxa"/>
        <w:jc w:val="center"/>
        <w:tblLayout w:type="fixed"/>
        <w:tblLook w:val="0000" w:firstRow="0" w:lastRow="0" w:firstColumn="0" w:lastColumn="0" w:noHBand="0" w:noVBand="0"/>
      </w:tblPr>
      <w:tblGrid>
        <w:gridCol w:w="6053"/>
        <w:gridCol w:w="2235"/>
      </w:tblGrid>
      <w:tr w:rsidR="00525A05" w:rsidRPr="00586EAC" w14:paraId="74674D66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6C2D3459" w14:textId="77777777" w:rsidR="00525A05" w:rsidRPr="00586EAC" w:rsidRDefault="00E843B9" w:rsidP="00790624">
            <w:pPr>
              <w:pStyle w:val="a7"/>
              <w:ind w:firstLine="7"/>
              <w:rPr>
                <w:color w:val="000000" w:themeColor="text1"/>
                <w:szCs w:val="28"/>
              </w:rPr>
            </w:pPr>
            <w:r w:rsidRPr="00586EAC">
              <w:rPr>
                <w:color w:val="000000" w:themeColor="text1"/>
                <w:szCs w:val="28"/>
              </w:rPr>
              <w:t>Председатель</w:t>
            </w:r>
            <w:r w:rsidR="00FD0E8F" w:rsidRPr="00586EAC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586EAC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1D3E26E8" w14:textId="77777777" w:rsidR="00525A05" w:rsidRPr="00586EAC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586EAC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586EAC" w14:paraId="31FF1D13" w14:textId="77777777" w:rsidTr="00392AD9">
        <w:trPr>
          <w:trHeight w:val="643"/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3A1127F5" w14:textId="4DCF7910" w:rsidR="00392AD9" w:rsidRPr="00586EAC" w:rsidRDefault="00392AD9" w:rsidP="00392AD9">
            <w:pPr>
              <w:tabs>
                <w:tab w:val="left" w:pos="1140"/>
              </w:tabs>
              <w:rPr>
                <w:szCs w:val="28"/>
              </w:rPr>
            </w:pP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3F36BD0B" w14:textId="77777777" w:rsidR="00911625" w:rsidRPr="00586EAC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586EAC" w14:paraId="52A507F2" w14:textId="77777777" w:rsidTr="00790624">
        <w:trPr>
          <w:jc w:val="center"/>
        </w:trPr>
        <w:tc>
          <w:tcPr>
            <w:tcW w:w="6053" w:type="dxa"/>
            <w:tcMar>
              <w:left w:w="0" w:type="dxa"/>
              <w:right w:w="0" w:type="dxa"/>
            </w:tcMar>
          </w:tcPr>
          <w:p w14:paraId="230B1FB8" w14:textId="77777777" w:rsidR="00911625" w:rsidRPr="00586EAC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586EAC">
              <w:rPr>
                <w:color w:val="000000" w:themeColor="text1"/>
                <w:szCs w:val="28"/>
              </w:rPr>
              <w:t>Секретарь</w:t>
            </w:r>
            <w:r w:rsidR="00FD0E8F" w:rsidRPr="00586EAC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2235" w:type="dxa"/>
            <w:tcMar>
              <w:left w:w="0" w:type="dxa"/>
              <w:right w:w="0" w:type="dxa"/>
            </w:tcMar>
          </w:tcPr>
          <w:p w14:paraId="7CCCAA0F" w14:textId="0F20D36E" w:rsidR="00911625" w:rsidRPr="00586EAC" w:rsidRDefault="002E1DAB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586EAC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02EAA8E" w14:textId="77777777" w:rsidR="0041403C" w:rsidRPr="00586EAC" w:rsidRDefault="0041403C" w:rsidP="00586EAC">
      <w:pPr>
        <w:rPr>
          <w:szCs w:val="28"/>
        </w:rPr>
      </w:pPr>
    </w:p>
    <w:sectPr w:rsidR="0041403C" w:rsidRPr="00586EAC" w:rsidSect="00790624">
      <w:headerReference w:type="even" r:id="rId8"/>
      <w:footerReference w:type="even" r:id="rId9"/>
      <w:footerReference w:type="default" r:id="rId10"/>
      <w:headerReference w:type="first" r:id="rId11"/>
      <w:pgSz w:w="11907" w:h="16840" w:code="9"/>
      <w:pgMar w:top="1134" w:right="567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10F9D"/>
    <w:rsid w:val="001243E3"/>
    <w:rsid w:val="00125315"/>
    <w:rsid w:val="00133052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20A5E"/>
    <w:rsid w:val="002240AE"/>
    <w:rsid w:val="00232907"/>
    <w:rsid w:val="00236AEA"/>
    <w:rsid w:val="00254CB7"/>
    <w:rsid w:val="00255729"/>
    <w:rsid w:val="00255B6B"/>
    <w:rsid w:val="0029402A"/>
    <w:rsid w:val="0029672B"/>
    <w:rsid w:val="00296DC5"/>
    <w:rsid w:val="002B6841"/>
    <w:rsid w:val="002C2A72"/>
    <w:rsid w:val="002C5D25"/>
    <w:rsid w:val="002E1DAB"/>
    <w:rsid w:val="002E479C"/>
    <w:rsid w:val="002F2ECF"/>
    <w:rsid w:val="00301040"/>
    <w:rsid w:val="003012C6"/>
    <w:rsid w:val="00303589"/>
    <w:rsid w:val="00314DFB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2AD9"/>
    <w:rsid w:val="00396177"/>
    <w:rsid w:val="003A7AD0"/>
    <w:rsid w:val="003C4236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958EE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86EAC"/>
    <w:rsid w:val="00590911"/>
    <w:rsid w:val="00592C3B"/>
    <w:rsid w:val="00596D36"/>
    <w:rsid w:val="005C6D42"/>
    <w:rsid w:val="005C7C48"/>
    <w:rsid w:val="005E2658"/>
    <w:rsid w:val="005E2A14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6F4B0B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7505A"/>
    <w:rsid w:val="00780F82"/>
    <w:rsid w:val="00782A3C"/>
    <w:rsid w:val="0078405A"/>
    <w:rsid w:val="00786360"/>
    <w:rsid w:val="00790624"/>
    <w:rsid w:val="007A51E4"/>
    <w:rsid w:val="007B7147"/>
    <w:rsid w:val="007E3676"/>
    <w:rsid w:val="007F45FA"/>
    <w:rsid w:val="008035C7"/>
    <w:rsid w:val="00813760"/>
    <w:rsid w:val="008542C5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8D3A59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A7DEC"/>
    <w:rsid w:val="009C1E3A"/>
    <w:rsid w:val="009C3E56"/>
    <w:rsid w:val="009D4883"/>
    <w:rsid w:val="009E7C43"/>
    <w:rsid w:val="009F3455"/>
    <w:rsid w:val="009F4855"/>
    <w:rsid w:val="00A17511"/>
    <w:rsid w:val="00A24A67"/>
    <w:rsid w:val="00A354F7"/>
    <w:rsid w:val="00A45148"/>
    <w:rsid w:val="00A4660B"/>
    <w:rsid w:val="00A67D26"/>
    <w:rsid w:val="00A777DB"/>
    <w:rsid w:val="00A920C9"/>
    <w:rsid w:val="00AA44DF"/>
    <w:rsid w:val="00AA6B3B"/>
    <w:rsid w:val="00AB2A4C"/>
    <w:rsid w:val="00AE79F4"/>
    <w:rsid w:val="00B06EF1"/>
    <w:rsid w:val="00B1160A"/>
    <w:rsid w:val="00B11B42"/>
    <w:rsid w:val="00B21B62"/>
    <w:rsid w:val="00B237E4"/>
    <w:rsid w:val="00B31D42"/>
    <w:rsid w:val="00B62C0C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4FA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434AA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A9F48-D36A-4F81-8336-EC00E1EED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20</TotalTime>
  <Pages>1</Pages>
  <Words>139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6</cp:revision>
  <cp:lastPrinted>2026-08-26T16:59:00Z</cp:lastPrinted>
  <dcterms:created xsi:type="dcterms:W3CDTF">2026-08-11T16:22:00Z</dcterms:created>
  <dcterms:modified xsi:type="dcterms:W3CDTF">2026-09-04T17:23:00Z</dcterms:modified>
</cp:coreProperties>
</file>