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5F1" w:rsidRDefault="00522C7F" w:rsidP="00E73FF3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78.5pt;height:98.5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323621" w:rsidRDefault="000B6BCD" w:rsidP="000B6BCD">
                  <w:pPr>
                    <w:jc w:val="both"/>
                    <w:rPr>
                      <w:rFonts w:eastAsia="Calibri"/>
                      <w:b/>
                      <w:sz w:val="24"/>
                      <w:lang w:eastAsia="en-US"/>
                    </w:rPr>
                  </w:pPr>
                  <w:r w:rsidRPr="00762948">
                    <w:rPr>
                      <w:rFonts w:eastAsia="Calibri"/>
                      <w:b/>
                      <w:sz w:val="24"/>
                      <w:lang w:eastAsia="en-US"/>
                    </w:rPr>
                    <w:t xml:space="preserve">Об </w:t>
                  </w:r>
                  <w:r>
                    <w:rPr>
                      <w:rFonts w:eastAsia="Calibri"/>
                      <w:b/>
                      <w:sz w:val="24"/>
                      <w:lang w:eastAsia="en-US"/>
                    </w:rPr>
                    <w:t>исполнении плана</w:t>
                  </w:r>
                  <w:r w:rsidRPr="00762948">
                    <w:rPr>
                      <w:rFonts w:eastAsia="Calibri"/>
                      <w:b/>
                      <w:sz w:val="24"/>
                      <w:lang w:eastAsia="en-US"/>
                    </w:rPr>
                    <w:t xml:space="preserve"> </w:t>
                  </w:r>
                  <w:r>
                    <w:rPr>
                      <w:rFonts w:eastAsia="Calibri"/>
                      <w:b/>
                      <w:sz w:val="24"/>
                      <w:lang w:eastAsia="en-US"/>
                    </w:rPr>
                    <w:t xml:space="preserve">работы </w:t>
                  </w:r>
                </w:p>
                <w:p w:rsidR="00323621" w:rsidRDefault="0099131A" w:rsidP="000B6BCD">
                  <w:pPr>
                    <w:jc w:val="both"/>
                    <w:rPr>
                      <w:rFonts w:eastAsia="Calibri"/>
                      <w:b/>
                      <w:sz w:val="24"/>
                      <w:lang w:eastAsia="en-US"/>
                    </w:rPr>
                  </w:pPr>
                  <w:r>
                    <w:rPr>
                      <w:rFonts w:eastAsia="Calibri"/>
                      <w:b/>
                      <w:sz w:val="24"/>
                      <w:lang w:eastAsia="en-US"/>
                    </w:rPr>
                    <w:t>т</w:t>
                  </w:r>
                  <w:r w:rsidR="000B6BCD" w:rsidRPr="00762948">
                    <w:rPr>
                      <w:rFonts w:eastAsia="Calibri"/>
                      <w:b/>
                      <w:sz w:val="24"/>
                      <w:lang w:eastAsia="en-US"/>
                    </w:rPr>
                    <w:t xml:space="preserve">ерриториальной избирательной </w:t>
                  </w:r>
                </w:p>
                <w:p w:rsidR="000B6BCD" w:rsidRPr="00F334C2" w:rsidRDefault="000B6BCD" w:rsidP="000B6BCD">
                  <w:pPr>
                    <w:jc w:val="both"/>
                    <w:rPr>
                      <w:rFonts w:eastAsia="Calibri"/>
                      <w:b/>
                      <w:sz w:val="24"/>
                      <w:lang w:eastAsia="en-US"/>
                    </w:rPr>
                  </w:pPr>
                  <w:r w:rsidRPr="00762948">
                    <w:rPr>
                      <w:rFonts w:eastAsia="Calibri"/>
                      <w:b/>
                      <w:sz w:val="24"/>
                      <w:lang w:eastAsia="en-US"/>
                    </w:rPr>
                    <w:t xml:space="preserve">комиссии </w:t>
                  </w:r>
                  <w:r w:rsidRPr="00F334C2">
                    <w:rPr>
                      <w:rFonts w:eastAsia="Calibri"/>
                      <w:b/>
                      <w:sz w:val="24"/>
                      <w:lang w:eastAsia="en-US"/>
                    </w:rPr>
                    <w:t xml:space="preserve">Кировского района </w:t>
                  </w:r>
                </w:p>
                <w:p w:rsidR="00323621" w:rsidRDefault="000B6BCD" w:rsidP="000B6BCD">
                  <w:pPr>
                    <w:jc w:val="both"/>
                    <w:rPr>
                      <w:rFonts w:eastAsia="Calibri"/>
                      <w:b/>
                      <w:sz w:val="24"/>
                      <w:lang w:eastAsia="en-US"/>
                    </w:rPr>
                  </w:pPr>
                  <w:r w:rsidRPr="00F334C2">
                    <w:rPr>
                      <w:rFonts w:eastAsia="Calibri"/>
                      <w:b/>
                      <w:sz w:val="24"/>
                      <w:lang w:eastAsia="en-US"/>
                    </w:rPr>
                    <w:t xml:space="preserve">города Перми </w:t>
                  </w:r>
                  <w:r>
                    <w:rPr>
                      <w:rFonts w:eastAsia="Calibri"/>
                      <w:b/>
                      <w:sz w:val="24"/>
                      <w:lang w:eastAsia="en-US"/>
                    </w:rPr>
                    <w:t xml:space="preserve">в </w:t>
                  </w:r>
                  <w:proofErr w:type="gramStart"/>
                  <w:r w:rsidR="002638F5">
                    <w:rPr>
                      <w:rFonts w:eastAsia="Calibri"/>
                      <w:b/>
                      <w:sz w:val="24"/>
                      <w:lang w:eastAsia="en-US"/>
                    </w:rPr>
                    <w:t>январе</w:t>
                  </w:r>
                  <w:proofErr w:type="gramEnd"/>
                  <w:r w:rsidR="001E772D">
                    <w:rPr>
                      <w:rFonts w:eastAsia="Calibri"/>
                      <w:b/>
                      <w:sz w:val="24"/>
                      <w:lang w:eastAsia="en-US"/>
                    </w:rPr>
                    <w:t xml:space="preserve"> </w:t>
                  </w:r>
                  <w:r>
                    <w:rPr>
                      <w:rFonts w:eastAsia="Calibri"/>
                      <w:b/>
                      <w:sz w:val="24"/>
                      <w:lang w:eastAsia="en-US"/>
                    </w:rPr>
                    <w:t>202</w:t>
                  </w:r>
                  <w:r w:rsidR="002638F5">
                    <w:rPr>
                      <w:rFonts w:eastAsia="Calibri"/>
                      <w:b/>
                      <w:sz w:val="24"/>
                      <w:lang w:eastAsia="en-US"/>
                    </w:rPr>
                    <w:t>6</w:t>
                  </w:r>
                  <w:r>
                    <w:rPr>
                      <w:rFonts w:eastAsia="Calibri"/>
                      <w:b/>
                      <w:sz w:val="24"/>
                      <w:lang w:eastAsia="en-US"/>
                    </w:rPr>
                    <w:t xml:space="preserve"> </w:t>
                  </w:r>
                </w:p>
                <w:p w:rsidR="00271688" w:rsidRDefault="000B6BCD" w:rsidP="000B6BCD">
                  <w:pPr>
                    <w:jc w:val="both"/>
                    <w:rPr>
                      <w:rFonts w:eastAsia="Calibri"/>
                      <w:b/>
                      <w:sz w:val="24"/>
                      <w:lang w:eastAsia="en-US"/>
                    </w:rPr>
                  </w:pPr>
                  <w:r>
                    <w:rPr>
                      <w:rFonts w:eastAsia="Calibri"/>
                      <w:b/>
                      <w:sz w:val="24"/>
                      <w:lang w:eastAsia="en-US"/>
                    </w:rPr>
                    <w:t xml:space="preserve">года и </w:t>
                  </w:r>
                  <w:proofErr w:type="gramStart"/>
                  <w:r>
                    <w:rPr>
                      <w:rFonts w:eastAsia="Calibri"/>
                      <w:b/>
                      <w:sz w:val="24"/>
                      <w:lang w:eastAsia="en-US"/>
                    </w:rPr>
                    <w:t>утверждении</w:t>
                  </w:r>
                  <w:proofErr w:type="gramEnd"/>
                  <w:r>
                    <w:rPr>
                      <w:rFonts w:eastAsia="Calibri"/>
                      <w:b/>
                      <w:sz w:val="24"/>
                      <w:lang w:eastAsia="en-US"/>
                    </w:rPr>
                    <w:t xml:space="preserve"> плана работы </w:t>
                  </w:r>
                </w:p>
                <w:p w:rsidR="000B6BCD" w:rsidRPr="00762948" w:rsidRDefault="000B6BCD" w:rsidP="000B6BCD">
                  <w:pPr>
                    <w:jc w:val="both"/>
                    <w:rPr>
                      <w:rFonts w:eastAsia="Calibri"/>
                      <w:b/>
                      <w:sz w:val="24"/>
                      <w:lang w:eastAsia="en-US"/>
                    </w:rPr>
                  </w:pPr>
                  <w:r>
                    <w:rPr>
                      <w:rFonts w:eastAsia="Calibri"/>
                      <w:b/>
                      <w:sz w:val="24"/>
                      <w:lang w:eastAsia="en-US"/>
                    </w:rPr>
                    <w:t xml:space="preserve">комиссии на </w:t>
                  </w:r>
                  <w:r w:rsidR="002638F5">
                    <w:rPr>
                      <w:rFonts w:eastAsia="Calibri"/>
                      <w:b/>
                      <w:sz w:val="24"/>
                      <w:lang w:eastAsia="en-US"/>
                    </w:rPr>
                    <w:t>феврал</w:t>
                  </w:r>
                  <w:r w:rsidR="00C80838">
                    <w:rPr>
                      <w:rFonts w:eastAsia="Calibri"/>
                      <w:b/>
                      <w:sz w:val="24"/>
                      <w:lang w:eastAsia="en-US"/>
                    </w:rPr>
                    <w:t>ь</w:t>
                  </w:r>
                  <w:r w:rsidR="00271688">
                    <w:rPr>
                      <w:rFonts w:eastAsia="Calibri"/>
                      <w:b/>
                      <w:sz w:val="24"/>
                      <w:lang w:eastAsia="en-US"/>
                    </w:rPr>
                    <w:t xml:space="preserve"> </w:t>
                  </w:r>
                  <w:r w:rsidR="00BB6B02">
                    <w:rPr>
                      <w:rFonts w:eastAsia="Calibri"/>
                      <w:b/>
                      <w:sz w:val="24"/>
                      <w:lang w:eastAsia="en-US"/>
                    </w:rPr>
                    <w:t>202</w:t>
                  </w:r>
                  <w:r w:rsidR="00C80838">
                    <w:rPr>
                      <w:rFonts w:eastAsia="Calibri"/>
                      <w:b/>
                      <w:sz w:val="24"/>
                      <w:lang w:eastAsia="en-US"/>
                    </w:rPr>
                    <w:t>6</w:t>
                  </w:r>
                  <w:r>
                    <w:rPr>
                      <w:rFonts w:eastAsia="Calibri"/>
                      <w:b/>
                      <w:sz w:val="24"/>
                      <w:lang w:eastAsia="en-US"/>
                    </w:rPr>
                    <w:t xml:space="preserve"> года</w:t>
                  </w:r>
                </w:p>
                <w:p w:rsidR="000B6BCD" w:rsidRPr="00CA54F5" w:rsidRDefault="000B6BCD" w:rsidP="000B6BCD">
                  <w:pPr>
                    <w:jc w:val="both"/>
                  </w:pPr>
                </w:p>
                <w:p w:rsidR="00A354F7" w:rsidRPr="000B6BCD" w:rsidRDefault="00A354F7" w:rsidP="000B6BCD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512D15" w:rsidRDefault="002638F5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27.01.2026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2638F5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71</w:t>
                  </w:r>
                  <w:r w:rsidR="00F3441E">
                    <w:rPr>
                      <w:sz w:val="24"/>
                      <w:szCs w:val="24"/>
                    </w:rPr>
                    <w:t>/01</w:t>
                  </w:r>
                  <w:r w:rsidR="00573EB0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:rsidR="00255B6B" w:rsidRDefault="00255B6B" w:rsidP="00DE4F23">
      <w:pPr>
        <w:pStyle w:val="a7"/>
        <w:spacing w:line="360" w:lineRule="auto"/>
        <w:ind w:firstLine="0"/>
        <w:jc w:val="center"/>
      </w:pPr>
      <w:bookmarkStart w:id="0" w:name="_GoBack"/>
      <w:bookmarkEnd w:id="0"/>
    </w:p>
    <w:p w:rsidR="000D75F1" w:rsidRDefault="000D75F1" w:rsidP="00DE4F23">
      <w:pPr>
        <w:pStyle w:val="a7"/>
        <w:spacing w:line="360" w:lineRule="auto"/>
        <w:ind w:firstLine="709"/>
      </w:pPr>
    </w:p>
    <w:p w:rsidR="00D125D0" w:rsidRDefault="00D125D0" w:rsidP="00DE4F23">
      <w:pPr>
        <w:pStyle w:val="a7"/>
        <w:spacing w:line="360" w:lineRule="auto"/>
        <w:ind w:firstLine="0"/>
      </w:pPr>
    </w:p>
    <w:p w:rsidR="00D125D0" w:rsidRDefault="00D125D0" w:rsidP="00DE4F23">
      <w:pPr>
        <w:pStyle w:val="a7"/>
        <w:spacing w:line="360" w:lineRule="auto"/>
        <w:ind w:firstLine="0"/>
      </w:pPr>
    </w:p>
    <w:p w:rsidR="00F3441E" w:rsidRPr="00D20430" w:rsidRDefault="000B6BCD" w:rsidP="00F3441E">
      <w:pPr>
        <w:ind w:firstLine="708"/>
        <w:jc w:val="both"/>
      </w:pPr>
      <w:r w:rsidRPr="00762948">
        <w:rPr>
          <w:szCs w:val="28"/>
        </w:rPr>
        <w:t xml:space="preserve">В соответствии со </w:t>
      </w:r>
      <w:r>
        <w:rPr>
          <w:szCs w:val="28"/>
        </w:rPr>
        <w:t>статьей 11, пунктом 12 статьи 12 и статьей 14 Закона Пермского края «О территориальных избирательных комиссиях Пермского края»</w:t>
      </w:r>
      <w:r w:rsidR="00F3441E" w:rsidRPr="00D20430">
        <w:t xml:space="preserve">, </w:t>
      </w:r>
    </w:p>
    <w:p w:rsidR="00F3441E" w:rsidRDefault="00F3441E" w:rsidP="00F3441E">
      <w:pPr>
        <w:tabs>
          <w:tab w:val="left" w:pos="2775"/>
        </w:tabs>
        <w:spacing w:line="288" w:lineRule="auto"/>
        <w:jc w:val="center"/>
      </w:pPr>
      <w:r>
        <w:t>к</w:t>
      </w:r>
      <w:r w:rsidRPr="00D20430">
        <w:t xml:space="preserve">омиссия </w:t>
      </w:r>
      <w:r>
        <w:t>РЕШИЛА</w:t>
      </w:r>
      <w:r w:rsidRPr="00D20430">
        <w:t>:</w:t>
      </w:r>
    </w:p>
    <w:p w:rsidR="0099582B" w:rsidRPr="00D20430" w:rsidRDefault="0099582B" w:rsidP="00F3441E">
      <w:pPr>
        <w:tabs>
          <w:tab w:val="left" w:pos="2775"/>
        </w:tabs>
        <w:spacing w:line="288" w:lineRule="auto"/>
        <w:jc w:val="center"/>
      </w:pPr>
    </w:p>
    <w:p w:rsidR="000B6BCD" w:rsidRPr="000B6BCD" w:rsidRDefault="00B935D6" w:rsidP="00B93F71">
      <w:p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 Утвердить о</w:t>
      </w:r>
      <w:r w:rsidR="000B6BCD" w:rsidRPr="000B6BCD">
        <w:rPr>
          <w:rFonts w:eastAsia="Calibri"/>
          <w:szCs w:val="28"/>
        </w:rPr>
        <w:t xml:space="preserve">тчет о выполнении плана работы </w:t>
      </w:r>
      <w:r w:rsidR="0099131A">
        <w:rPr>
          <w:rFonts w:eastAsia="Calibri"/>
          <w:szCs w:val="28"/>
        </w:rPr>
        <w:t>т</w:t>
      </w:r>
      <w:r w:rsidR="000B6BCD" w:rsidRPr="000B6BCD">
        <w:rPr>
          <w:rFonts w:eastAsia="Calibri"/>
          <w:szCs w:val="28"/>
        </w:rPr>
        <w:t>ерриториальной изб</w:t>
      </w:r>
      <w:r w:rsidR="000B6BCD" w:rsidRPr="000B6BCD">
        <w:rPr>
          <w:rFonts w:eastAsia="Calibri"/>
          <w:szCs w:val="28"/>
        </w:rPr>
        <w:t>и</w:t>
      </w:r>
      <w:r w:rsidR="000B6BCD" w:rsidRPr="000B6BCD">
        <w:rPr>
          <w:rFonts w:eastAsia="Calibri"/>
          <w:szCs w:val="28"/>
        </w:rPr>
        <w:t>рательной комиссии Кировского района города Перми за</w:t>
      </w:r>
      <w:r w:rsidR="00573EB0">
        <w:rPr>
          <w:rFonts w:eastAsia="Calibri"/>
          <w:szCs w:val="28"/>
        </w:rPr>
        <w:t xml:space="preserve"> </w:t>
      </w:r>
      <w:r w:rsidR="002638F5">
        <w:rPr>
          <w:rFonts w:eastAsia="Calibri"/>
          <w:szCs w:val="28"/>
        </w:rPr>
        <w:t>январь</w:t>
      </w:r>
      <w:r w:rsidR="00E77B0A">
        <w:rPr>
          <w:rFonts w:eastAsia="Calibri"/>
          <w:szCs w:val="28"/>
        </w:rPr>
        <w:t xml:space="preserve"> </w:t>
      </w:r>
      <w:r w:rsidR="000B6BCD">
        <w:rPr>
          <w:rFonts w:eastAsia="Calibri"/>
          <w:szCs w:val="28"/>
        </w:rPr>
        <w:t>202</w:t>
      </w:r>
      <w:r w:rsidR="002638F5">
        <w:rPr>
          <w:rFonts w:eastAsia="Calibri"/>
          <w:szCs w:val="28"/>
        </w:rPr>
        <w:t>6</w:t>
      </w:r>
      <w:r w:rsidR="000B6BCD" w:rsidRPr="000B6BCD">
        <w:rPr>
          <w:rFonts w:eastAsia="Calibri"/>
          <w:szCs w:val="28"/>
        </w:rPr>
        <w:t xml:space="preserve"> года (прилагается).</w:t>
      </w:r>
    </w:p>
    <w:p w:rsidR="000B6BCD" w:rsidRPr="000B6BCD" w:rsidRDefault="000B6BCD" w:rsidP="00B93F71">
      <w:p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  <w:szCs w:val="28"/>
        </w:rPr>
      </w:pPr>
      <w:r w:rsidRPr="000B6BCD">
        <w:rPr>
          <w:rFonts w:eastAsia="Calibri"/>
          <w:szCs w:val="28"/>
        </w:rPr>
        <w:t xml:space="preserve">2. Утвердить план работы </w:t>
      </w:r>
      <w:r w:rsidR="0099131A">
        <w:rPr>
          <w:rFonts w:eastAsia="Calibri"/>
          <w:szCs w:val="28"/>
        </w:rPr>
        <w:t>т</w:t>
      </w:r>
      <w:r w:rsidRPr="000B6BCD">
        <w:rPr>
          <w:rFonts w:eastAsia="Calibri"/>
          <w:szCs w:val="28"/>
        </w:rPr>
        <w:t xml:space="preserve">ерриториальной избирательной комиссии Кировского района города Перми на </w:t>
      </w:r>
      <w:r w:rsidR="00573EB0">
        <w:rPr>
          <w:rFonts w:eastAsia="Calibri"/>
          <w:szCs w:val="28"/>
        </w:rPr>
        <w:t xml:space="preserve"> </w:t>
      </w:r>
      <w:r w:rsidR="002638F5">
        <w:rPr>
          <w:rFonts w:eastAsia="Calibri"/>
          <w:szCs w:val="28"/>
        </w:rPr>
        <w:t>февраль</w:t>
      </w:r>
      <w:r w:rsidR="00573EB0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202</w:t>
      </w:r>
      <w:r w:rsidR="00C80838">
        <w:rPr>
          <w:rFonts w:eastAsia="Calibri"/>
          <w:szCs w:val="28"/>
        </w:rPr>
        <w:t>6</w:t>
      </w:r>
      <w:r w:rsidRPr="000B6BCD">
        <w:rPr>
          <w:rFonts w:eastAsia="Calibri"/>
          <w:szCs w:val="28"/>
        </w:rPr>
        <w:t xml:space="preserve"> года (прилагается).</w:t>
      </w:r>
    </w:p>
    <w:p w:rsidR="00F3441E" w:rsidRPr="00B93F71" w:rsidRDefault="00F3441E" w:rsidP="00B93F71">
      <w:pPr>
        <w:pStyle w:val="af5"/>
        <w:numPr>
          <w:ilvl w:val="0"/>
          <w:numId w:val="5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Cs w:val="28"/>
        </w:rPr>
      </w:pPr>
      <w:r w:rsidRPr="00B93F71">
        <w:rPr>
          <w:bCs/>
          <w:szCs w:val="28"/>
        </w:rPr>
        <w:t xml:space="preserve">Опубликовать настоящее решение на сайте </w:t>
      </w:r>
      <w:r w:rsidR="0099131A">
        <w:rPr>
          <w:bCs/>
          <w:szCs w:val="28"/>
        </w:rPr>
        <w:t>т</w:t>
      </w:r>
      <w:r w:rsidRPr="00B93F71">
        <w:rPr>
          <w:bCs/>
          <w:szCs w:val="28"/>
        </w:rPr>
        <w:t>ерриториальной избир</w:t>
      </w:r>
      <w:r w:rsidRPr="00B93F71">
        <w:rPr>
          <w:bCs/>
          <w:szCs w:val="28"/>
        </w:rPr>
        <w:t>а</w:t>
      </w:r>
      <w:r w:rsidRPr="00B93F71">
        <w:rPr>
          <w:bCs/>
          <w:szCs w:val="28"/>
        </w:rPr>
        <w:t>тельной комиссии Кировского района города Перми на Едином портале и</w:t>
      </w:r>
      <w:r w:rsidRPr="00B93F71">
        <w:rPr>
          <w:bCs/>
          <w:szCs w:val="28"/>
        </w:rPr>
        <w:t>з</w:t>
      </w:r>
      <w:r w:rsidRPr="00B93F71">
        <w:rPr>
          <w:bCs/>
          <w:szCs w:val="28"/>
        </w:rPr>
        <w:t>бирательных комиссий Пермского края в информационно-телекоммуникационной сети «Интернет».</w:t>
      </w:r>
    </w:p>
    <w:p w:rsidR="00F3441E" w:rsidRPr="00B93F71" w:rsidRDefault="00F3441E" w:rsidP="00B93F71">
      <w:pPr>
        <w:pStyle w:val="af5"/>
        <w:numPr>
          <w:ilvl w:val="0"/>
          <w:numId w:val="5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Cs w:val="28"/>
        </w:rPr>
      </w:pPr>
      <w:proofErr w:type="gramStart"/>
      <w:r w:rsidRPr="00B93F71">
        <w:rPr>
          <w:bCs/>
          <w:szCs w:val="28"/>
        </w:rPr>
        <w:t>Контроль за</w:t>
      </w:r>
      <w:proofErr w:type="gramEnd"/>
      <w:r w:rsidRPr="00B93F71">
        <w:rPr>
          <w:bCs/>
          <w:szCs w:val="28"/>
        </w:rPr>
        <w:t xml:space="preserve"> исполнением настоящего решения возложить на предс</w:t>
      </w:r>
      <w:r w:rsidRPr="00B93F71">
        <w:rPr>
          <w:bCs/>
          <w:szCs w:val="28"/>
        </w:rPr>
        <w:t>е</w:t>
      </w:r>
      <w:r w:rsidRPr="00B93F71">
        <w:rPr>
          <w:bCs/>
          <w:szCs w:val="28"/>
        </w:rPr>
        <w:t>дателя  комиссии Никитину Юлию Владимировну.</w:t>
      </w:r>
    </w:p>
    <w:p w:rsidR="00F3441E" w:rsidRDefault="00F3441E" w:rsidP="00F3441E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Cs w:val="28"/>
        </w:rPr>
      </w:pPr>
    </w:p>
    <w:p w:rsidR="0099582B" w:rsidRPr="00F3441E" w:rsidRDefault="0099582B" w:rsidP="00F3441E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Cs w:val="28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Default="00F3441E" w:rsidP="00F3441E">
            <w:pPr>
              <w:jc w:val="right"/>
            </w:pPr>
            <w:r w:rsidRPr="004F10C8">
              <w:rPr>
                <w:szCs w:val="28"/>
              </w:rPr>
              <w:t>Ю.В. Никитина</w:t>
            </w:r>
          </w:p>
        </w:tc>
      </w:tr>
      <w:tr w:rsidR="0091162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F3441E">
            <w:pPr>
              <w:pStyle w:val="a7"/>
              <w:ind w:firstLine="0"/>
              <w:jc w:val="right"/>
            </w:pPr>
            <w:r>
              <w:t xml:space="preserve">Н.А. </w:t>
            </w:r>
            <w:proofErr w:type="spellStart"/>
            <w:r>
              <w:t>Безматерных</w:t>
            </w:r>
            <w:proofErr w:type="spellEnd"/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1C02" w:rsidRDefault="00BD1C02">
      <w:r>
        <w:separator/>
      </w:r>
    </w:p>
  </w:endnote>
  <w:endnote w:type="continuationSeparator" w:id="0">
    <w:p w:rsidR="00BD1C02" w:rsidRDefault="00BD1C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522C7F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1C02" w:rsidRDefault="00BD1C02">
      <w:r>
        <w:separator/>
      </w:r>
    </w:p>
  </w:footnote>
  <w:footnote w:type="continuationSeparator" w:id="0">
    <w:p w:rsidR="00BD1C02" w:rsidRDefault="00BD1C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522C7F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522C7F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0B6BCD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8A55D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6C63A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8A55DC"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137D7"/>
    <w:rsid w:val="00035ABC"/>
    <w:rsid w:val="00051066"/>
    <w:rsid w:val="00085DCE"/>
    <w:rsid w:val="000B4A0E"/>
    <w:rsid w:val="000B6BCD"/>
    <w:rsid w:val="000C44C5"/>
    <w:rsid w:val="000D75F1"/>
    <w:rsid w:val="001243E3"/>
    <w:rsid w:val="00125315"/>
    <w:rsid w:val="001543D7"/>
    <w:rsid w:val="00164218"/>
    <w:rsid w:val="0017083F"/>
    <w:rsid w:val="00170D09"/>
    <w:rsid w:val="00186089"/>
    <w:rsid w:val="001E772D"/>
    <w:rsid w:val="001F6689"/>
    <w:rsid w:val="00205244"/>
    <w:rsid w:val="0020666A"/>
    <w:rsid w:val="0021074E"/>
    <w:rsid w:val="002112BC"/>
    <w:rsid w:val="00232907"/>
    <w:rsid w:val="0023676E"/>
    <w:rsid w:val="00236AEA"/>
    <w:rsid w:val="00254CB7"/>
    <w:rsid w:val="00255B6B"/>
    <w:rsid w:val="002638F5"/>
    <w:rsid w:val="00271688"/>
    <w:rsid w:val="00272468"/>
    <w:rsid w:val="0029672B"/>
    <w:rsid w:val="00296DC5"/>
    <w:rsid w:val="002B4656"/>
    <w:rsid w:val="002C2A72"/>
    <w:rsid w:val="003012C6"/>
    <w:rsid w:val="00303589"/>
    <w:rsid w:val="00323621"/>
    <w:rsid w:val="003316FC"/>
    <w:rsid w:val="00331EFD"/>
    <w:rsid w:val="00380407"/>
    <w:rsid w:val="00382EC6"/>
    <w:rsid w:val="00385F5E"/>
    <w:rsid w:val="00396177"/>
    <w:rsid w:val="0039653B"/>
    <w:rsid w:val="003E7736"/>
    <w:rsid w:val="0040535C"/>
    <w:rsid w:val="00427FDE"/>
    <w:rsid w:val="00445E70"/>
    <w:rsid w:val="00481314"/>
    <w:rsid w:val="0048458C"/>
    <w:rsid w:val="004B052C"/>
    <w:rsid w:val="004C1BC7"/>
    <w:rsid w:val="004E0428"/>
    <w:rsid w:val="00507901"/>
    <w:rsid w:val="00512D15"/>
    <w:rsid w:val="00522C7F"/>
    <w:rsid w:val="00525A05"/>
    <w:rsid w:val="005522B1"/>
    <w:rsid w:val="005555C7"/>
    <w:rsid w:val="00573EB0"/>
    <w:rsid w:val="00586421"/>
    <w:rsid w:val="0058674F"/>
    <w:rsid w:val="00590911"/>
    <w:rsid w:val="006304A1"/>
    <w:rsid w:val="0068550C"/>
    <w:rsid w:val="00695EF5"/>
    <w:rsid w:val="00696C01"/>
    <w:rsid w:val="00697FD5"/>
    <w:rsid w:val="006A2C0F"/>
    <w:rsid w:val="006C04CD"/>
    <w:rsid w:val="006C63A6"/>
    <w:rsid w:val="006F01F2"/>
    <w:rsid w:val="00704AE7"/>
    <w:rsid w:val="00743020"/>
    <w:rsid w:val="00756AB6"/>
    <w:rsid w:val="00761140"/>
    <w:rsid w:val="00767633"/>
    <w:rsid w:val="00770BB1"/>
    <w:rsid w:val="00813760"/>
    <w:rsid w:val="00856384"/>
    <w:rsid w:val="00873008"/>
    <w:rsid w:val="00884598"/>
    <w:rsid w:val="008858AC"/>
    <w:rsid w:val="00887EF5"/>
    <w:rsid w:val="0089166D"/>
    <w:rsid w:val="008A3A41"/>
    <w:rsid w:val="008A55DC"/>
    <w:rsid w:val="00911625"/>
    <w:rsid w:val="00923F28"/>
    <w:rsid w:val="00935D06"/>
    <w:rsid w:val="009433C6"/>
    <w:rsid w:val="009442D1"/>
    <w:rsid w:val="00955278"/>
    <w:rsid w:val="00960FB1"/>
    <w:rsid w:val="00975170"/>
    <w:rsid w:val="00980235"/>
    <w:rsid w:val="009870F4"/>
    <w:rsid w:val="0099131A"/>
    <w:rsid w:val="0099460C"/>
    <w:rsid w:val="0099582B"/>
    <w:rsid w:val="009C1E3A"/>
    <w:rsid w:val="009C3E56"/>
    <w:rsid w:val="00A17511"/>
    <w:rsid w:val="00A354F7"/>
    <w:rsid w:val="00A45148"/>
    <w:rsid w:val="00A4660B"/>
    <w:rsid w:val="00A67D26"/>
    <w:rsid w:val="00A777DB"/>
    <w:rsid w:val="00AE3C24"/>
    <w:rsid w:val="00B06EF1"/>
    <w:rsid w:val="00B1160A"/>
    <w:rsid w:val="00B11B42"/>
    <w:rsid w:val="00B237E4"/>
    <w:rsid w:val="00B71A6B"/>
    <w:rsid w:val="00B86D80"/>
    <w:rsid w:val="00B935D6"/>
    <w:rsid w:val="00B93F71"/>
    <w:rsid w:val="00BA7FB1"/>
    <w:rsid w:val="00BB4BEE"/>
    <w:rsid w:val="00BB6B02"/>
    <w:rsid w:val="00BD1C02"/>
    <w:rsid w:val="00C024E7"/>
    <w:rsid w:val="00C11D9E"/>
    <w:rsid w:val="00C80838"/>
    <w:rsid w:val="00C95C36"/>
    <w:rsid w:val="00CB3840"/>
    <w:rsid w:val="00CC2B8D"/>
    <w:rsid w:val="00CC46BF"/>
    <w:rsid w:val="00CD1278"/>
    <w:rsid w:val="00D125D0"/>
    <w:rsid w:val="00D471DE"/>
    <w:rsid w:val="00D715AA"/>
    <w:rsid w:val="00D81BB7"/>
    <w:rsid w:val="00DE48F3"/>
    <w:rsid w:val="00DE4F23"/>
    <w:rsid w:val="00DE66A8"/>
    <w:rsid w:val="00DF45D4"/>
    <w:rsid w:val="00E11D12"/>
    <w:rsid w:val="00E71EEE"/>
    <w:rsid w:val="00E73FF3"/>
    <w:rsid w:val="00E77B0A"/>
    <w:rsid w:val="00E843B9"/>
    <w:rsid w:val="00EA674A"/>
    <w:rsid w:val="00EF7319"/>
    <w:rsid w:val="00F3437B"/>
    <w:rsid w:val="00F3441E"/>
    <w:rsid w:val="00F8420C"/>
    <w:rsid w:val="00FD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117</TotalTime>
  <Pages>1</Pages>
  <Words>103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1</cp:lastModifiedBy>
  <cp:revision>41</cp:revision>
  <cp:lastPrinted>2022-08-12T06:42:00Z</cp:lastPrinted>
  <dcterms:created xsi:type="dcterms:W3CDTF">2022-07-01T08:20:00Z</dcterms:created>
  <dcterms:modified xsi:type="dcterms:W3CDTF">2026-01-22T08:43:00Z</dcterms:modified>
</cp:coreProperties>
</file>